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6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3"/>
      </w:tblGrid>
      <w:tr w:rsidR="00C8554B" w14:paraId="41E8572B" w14:textId="77777777" w:rsidTr="00DF05E6">
        <w:trPr>
          <w:trHeight w:val="2706"/>
        </w:trPr>
        <w:tc>
          <w:tcPr>
            <w:tcW w:w="6533" w:type="dxa"/>
          </w:tcPr>
          <w:p w14:paraId="63042C8A" w14:textId="0F7AEB1E" w:rsidR="0045242F" w:rsidRDefault="0084524F" w:rsidP="00FE4364">
            <w:pPr>
              <w:spacing w:before="100" w:beforeAutospacing="1" w:after="100" w:afterAutospacing="1" w:line="240" w:lineRule="atLeast"/>
              <w:jc w:val="both"/>
              <w:rPr>
                <w:rFonts w:cstheme="minorHAnsi"/>
                <w:color w:val="000000"/>
                <w:sz w:val="20"/>
                <w:szCs w:val="20"/>
                <w:lang w:eastAsia="en-GB"/>
              </w:rPr>
            </w:pPr>
            <w:r w:rsidRPr="00015C44">
              <w:rPr>
                <w:rFonts w:cstheme="minorHAnsi"/>
                <w:sz w:val="20"/>
                <w:szCs w:val="20"/>
              </w:rPr>
              <w:drawing>
                <wp:anchor distT="0" distB="0" distL="114300" distR="114300" simplePos="0" relativeHeight="251745280" behindDoc="0" locked="0" layoutInCell="1" allowOverlap="1" wp14:anchorId="401E23EC" wp14:editId="7F25CCAC">
                  <wp:simplePos x="0" y="0"/>
                  <wp:positionH relativeFrom="column">
                    <wp:posOffset>1026795</wp:posOffset>
                  </wp:positionH>
                  <wp:positionV relativeFrom="paragraph">
                    <wp:posOffset>73025</wp:posOffset>
                  </wp:positionV>
                  <wp:extent cx="1220470" cy="952500"/>
                  <wp:effectExtent l="0" t="0" r="0" b="0"/>
                  <wp:wrapSquare wrapText="bothSides"/>
                  <wp:docPr id="75" name="Picture 7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220484" cy="952511"/>
                          </a:xfrm>
                          <a:prstGeom prst="rect">
                            <a:avLst/>
                          </a:prstGeom>
                        </pic:spPr>
                      </pic:pic>
                    </a:graphicData>
                  </a:graphic>
                  <wp14:sizeRelH relativeFrom="margin">
                    <wp14:pctWidth>0</wp14:pctWidth>
                  </wp14:sizeRelH>
                  <wp14:sizeRelV relativeFrom="margin">
                    <wp14:pctHeight>0</wp14:pctHeight>
                  </wp14:sizeRelV>
                </wp:anchor>
              </w:drawing>
            </w:r>
            <w:r w:rsidRPr="00015C44">
              <w:rPr>
                <w:rFonts w:cstheme="minorHAnsi"/>
                <w:color w:val="4C4F54"/>
                <w:sz w:val="20"/>
                <w:szCs w:val="20"/>
                <w:lang w:eastAsia="en-GB"/>
              </w:rPr>
              <w:drawing>
                <wp:anchor distT="0" distB="0" distL="114300" distR="114300" simplePos="0" relativeHeight="251746304" behindDoc="0" locked="0" layoutInCell="1" allowOverlap="1" wp14:anchorId="41694FC2" wp14:editId="2FF7B3DD">
                  <wp:simplePos x="0" y="0"/>
                  <wp:positionH relativeFrom="margin">
                    <wp:posOffset>7620</wp:posOffset>
                  </wp:positionH>
                  <wp:positionV relativeFrom="paragraph">
                    <wp:posOffset>92076</wp:posOffset>
                  </wp:positionV>
                  <wp:extent cx="1116469" cy="944004"/>
                  <wp:effectExtent l="0" t="0" r="7620" b="0"/>
                  <wp:wrapSquare wrapText="bothSides"/>
                  <wp:docPr id="74" name="Picture 7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hlinkClick r:id="rId14"/>
                          </pic:cNvPr>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11352" t="12512" r="11347" b="9775"/>
                          <a:stretch/>
                        </pic:blipFill>
                        <pic:spPr bwMode="auto">
                          <a:xfrm>
                            <a:off x="0" y="0"/>
                            <a:ext cx="1135301" cy="9599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7006" w:rsidRPr="00496605">
              <w:rPr>
                <w:rFonts w:cstheme="minorHAnsi"/>
                <w:color w:val="000000"/>
                <w:sz w:val="20"/>
                <w:szCs w:val="20"/>
                <w:lang w:eastAsia="en-GB"/>
              </w:rPr>
              <w:t>Green Solutions is a scheme that offers support to businesses in Staffordshire and Stoke-on-Trent to take action to reduce greenhouse gas emissions</w:t>
            </w:r>
            <w:r w:rsidR="00A37006" w:rsidRPr="00015C44">
              <w:rPr>
                <w:rFonts w:cstheme="minorHAnsi"/>
                <w:color w:val="000000"/>
                <w:sz w:val="20"/>
                <w:szCs w:val="20"/>
                <w:lang w:eastAsia="en-GB"/>
              </w:rPr>
              <w:t>.</w:t>
            </w:r>
          </w:p>
          <w:p w14:paraId="0F40BEE7" w14:textId="2BA56306" w:rsidR="00C8554B" w:rsidRPr="00FE4364" w:rsidRDefault="00A37006" w:rsidP="00FE4364">
            <w:pPr>
              <w:spacing w:before="100" w:beforeAutospacing="1" w:after="100" w:afterAutospacing="1" w:line="240" w:lineRule="atLeast"/>
              <w:jc w:val="both"/>
              <w:rPr>
                <w:rFonts w:cstheme="minorHAnsi"/>
                <w:color w:val="000000"/>
                <w:sz w:val="20"/>
                <w:szCs w:val="20"/>
                <w:lang w:eastAsia="en-GB"/>
              </w:rPr>
            </w:pPr>
            <w:r w:rsidRPr="00496605">
              <w:rPr>
                <w:rFonts w:cstheme="minorHAnsi"/>
                <w:color w:val="000000"/>
                <w:sz w:val="20"/>
                <w:szCs w:val="20"/>
                <w:lang w:eastAsia="en-GB"/>
              </w:rPr>
              <w:t xml:space="preserve">Businesses can </w:t>
            </w:r>
            <w:r w:rsidRPr="00015C44">
              <w:rPr>
                <w:rFonts w:cstheme="minorHAnsi"/>
                <w:color w:val="000000"/>
                <w:sz w:val="20"/>
                <w:szCs w:val="20"/>
                <w:lang w:eastAsia="en-GB"/>
              </w:rPr>
              <w:t xml:space="preserve">benefit from: Energy Assessments, Low carbon Grants and Carbon Literacy Training. </w:t>
            </w:r>
          </w:p>
        </w:tc>
      </w:tr>
      <w:tr w:rsidR="00C8554B" w14:paraId="004E7E82" w14:textId="77777777" w:rsidTr="00DF05E6">
        <w:trPr>
          <w:trHeight w:val="2706"/>
        </w:trPr>
        <w:tc>
          <w:tcPr>
            <w:tcW w:w="6533" w:type="dxa"/>
          </w:tcPr>
          <w:p w14:paraId="0964EFC1" w14:textId="34AD6CAA" w:rsidR="00C8554B" w:rsidRPr="001D089D" w:rsidRDefault="00D066CD" w:rsidP="001D089D">
            <w:pPr>
              <w:pStyle w:val="cvgsua"/>
              <w:jc w:val="both"/>
              <w:rPr>
                <w:rFonts w:asciiTheme="minorHAnsi" w:hAnsiTheme="minorHAnsi" w:cstheme="minorHAnsi"/>
                <w:color w:val="000000"/>
                <w:sz w:val="20"/>
                <w:szCs w:val="20"/>
              </w:rPr>
            </w:pPr>
            <w:r w:rsidRPr="00015C44">
              <w:rPr>
                <w:rFonts w:asciiTheme="minorHAnsi" w:hAnsiTheme="minorHAnsi" w:cstheme="minorHAnsi"/>
                <w:noProof/>
                <w:sz w:val="20"/>
                <w:szCs w:val="20"/>
              </w:rPr>
              <w:drawing>
                <wp:anchor distT="0" distB="0" distL="114300" distR="114300" simplePos="0" relativeHeight="251748352" behindDoc="0" locked="0" layoutInCell="1" allowOverlap="1" wp14:anchorId="1ED9C4D9" wp14:editId="4ADF412C">
                  <wp:simplePos x="0" y="0"/>
                  <wp:positionH relativeFrom="margin">
                    <wp:posOffset>-61595</wp:posOffset>
                  </wp:positionH>
                  <wp:positionV relativeFrom="paragraph">
                    <wp:posOffset>9525</wp:posOffset>
                  </wp:positionV>
                  <wp:extent cx="2219960" cy="765175"/>
                  <wp:effectExtent l="0" t="0" r="8890" b="0"/>
                  <wp:wrapSquare wrapText="bothSides"/>
                  <wp:docPr id="76" name="Picture 76" descr="A purple and blue text on a black background&#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urple and blue text on a black background&#10;&#10;Description automatically generated">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2219960" cy="765175"/>
                          </a:xfrm>
                          <a:prstGeom prst="rect">
                            <a:avLst/>
                          </a:prstGeom>
                        </pic:spPr>
                      </pic:pic>
                    </a:graphicData>
                  </a:graphic>
                  <wp14:sizeRelH relativeFrom="margin">
                    <wp14:pctWidth>0</wp14:pctWidth>
                  </wp14:sizeRelH>
                  <wp14:sizeRelV relativeFrom="margin">
                    <wp14:pctHeight>0</wp14:pctHeight>
                  </wp14:sizeRelV>
                </wp:anchor>
              </w:drawing>
            </w:r>
            <w:r w:rsidR="001D089D" w:rsidRPr="00015C44">
              <w:rPr>
                <w:rStyle w:val="oypena"/>
                <w:rFonts w:asciiTheme="minorHAnsi" w:hAnsiTheme="minorHAnsi" w:cstheme="minorHAnsi"/>
                <w:color w:val="000000"/>
                <w:sz w:val="20"/>
                <w:szCs w:val="20"/>
              </w:rPr>
              <w:t xml:space="preserve">The Growth Hub is now working in partnership with Staffordshire County Council to deliver bespoke business growth packages. The Growth Hub is a one-stop-shop for business information, advice and links to other services and experts. Offering specialist advice in many business areas, the Growth Hub find solutions to unique challenges business owners might be facing. They can offer mentorship or signpost to further help to ensure entrepreneurs find paths to grow and scale up their business. </w:t>
            </w:r>
          </w:p>
        </w:tc>
      </w:tr>
      <w:tr w:rsidR="00C8554B" w14:paraId="6D6AC50C" w14:textId="77777777" w:rsidTr="00DF05E6">
        <w:trPr>
          <w:trHeight w:val="2954"/>
        </w:trPr>
        <w:tc>
          <w:tcPr>
            <w:tcW w:w="6533" w:type="dxa"/>
          </w:tcPr>
          <w:p w14:paraId="5E57E7F7" w14:textId="1DEA57E1" w:rsidR="00C8554B" w:rsidRPr="001B45C2" w:rsidRDefault="00FE4364" w:rsidP="00594686">
            <w:pPr>
              <w:jc w:val="both"/>
              <w:rPr>
                <w:rFonts w:cstheme="minorHAnsi"/>
                <w:color w:val="auto"/>
                <w:sz w:val="20"/>
                <w:szCs w:val="20"/>
              </w:rPr>
            </w:pPr>
            <w:r>
              <w:rPr>
                <w:rFonts w:ascii="Aptos" w:hAnsi="Aptos"/>
                <w:color w:val="000000"/>
                <w:sz w:val="24"/>
                <w:szCs w:val="24"/>
              </w:rPr>
              <w:drawing>
                <wp:anchor distT="0" distB="0" distL="114300" distR="114300" simplePos="0" relativeHeight="251750400" behindDoc="0" locked="0" layoutInCell="1" allowOverlap="1" wp14:anchorId="5DCD2E1E" wp14:editId="71D41A36">
                  <wp:simplePos x="0" y="0"/>
                  <wp:positionH relativeFrom="margin">
                    <wp:posOffset>55245</wp:posOffset>
                  </wp:positionH>
                  <wp:positionV relativeFrom="paragraph">
                    <wp:posOffset>90170</wp:posOffset>
                  </wp:positionV>
                  <wp:extent cx="2525395" cy="584200"/>
                  <wp:effectExtent l="0" t="0" r="8255" b="6350"/>
                  <wp:wrapSquare wrapText="bothSides"/>
                  <wp:docPr id="78" name="Picture 78" descr="The NextG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e NextGen">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539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C44">
              <w:rPr>
                <w:rFonts w:cstheme="minorHAnsi"/>
                <w:color w:val="000000"/>
                <w:sz w:val="20"/>
                <w:szCs w:val="20"/>
              </w:rPr>
              <w:t>NextGen exists to provide a range of innovative support programmes to start up &amp; scaling businesses across the Staffordshire area, driving innovation &amp; economic growth.</w:t>
            </w:r>
            <w:r w:rsidRPr="00015C44">
              <w:rPr>
                <w:rFonts w:cstheme="minorHAnsi"/>
                <w:sz w:val="20"/>
                <w:szCs w:val="20"/>
              </w:rPr>
              <w:t xml:space="preserve"> </w:t>
            </w:r>
            <w:r w:rsidRPr="00015C44">
              <w:rPr>
                <w:rFonts w:cstheme="minorHAnsi"/>
                <w:color w:val="000000"/>
                <w:sz w:val="20"/>
                <w:szCs w:val="20"/>
              </w:rPr>
              <w:t>Whether you're just starting out or navigating the challenges of early growth, NextGen is here to equip you with the knowledge, skills, and resources you need to thrive in today's competitive landscape.</w:t>
            </w:r>
          </w:p>
        </w:tc>
      </w:tr>
    </w:tbl>
    <w:p w14:paraId="5AF6C67E" w14:textId="74D57B00" w:rsidR="00273671" w:rsidRPr="00273671" w:rsidRDefault="001D0ED6" w:rsidP="00273671">
      <w:pPr>
        <w:pStyle w:val="Graphic"/>
      </w:pPr>
      <w:r>
        <w:drawing>
          <wp:anchor distT="0" distB="0" distL="114300" distR="114300" simplePos="0" relativeHeight="251767808" behindDoc="0" locked="0" layoutInCell="1" allowOverlap="1" wp14:anchorId="6929697F" wp14:editId="0242F114">
            <wp:simplePos x="0" y="0"/>
            <wp:positionH relativeFrom="margin">
              <wp:align>right</wp:align>
            </wp:positionH>
            <wp:positionV relativeFrom="paragraph">
              <wp:posOffset>-73074</wp:posOffset>
            </wp:positionV>
            <wp:extent cx="5262880" cy="2631440"/>
            <wp:effectExtent l="0" t="0" r="0" b="0"/>
            <wp:wrapNone/>
            <wp:docPr id="21" name="Picture 21" descr="A blue background with white text and a yellow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background with white text and a yellow arrow&#10;&#10;Description automatically generated"/>
                    <pic:cNvPicPr/>
                  </pic:nvPicPr>
                  <pic:blipFill>
                    <a:blip r:embed="rId21"/>
                    <a:stretch>
                      <a:fillRect/>
                    </a:stretch>
                  </pic:blipFill>
                  <pic:spPr>
                    <a:xfrm>
                      <a:off x="0" y="0"/>
                      <a:ext cx="5262880" cy="263144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horzAnchor="page" w:tblpX="1459" w:tblpY="1658"/>
        <w:tblW w:w="5938" w:type="pct"/>
        <w:tblLayout w:type="fixed"/>
        <w:tblCellMar>
          <w:left w:w="115" w:type="dxa"/>
          <w:right w:w="115" w:type="dxa"/>
        </w:tblCellMar>
        <w:tblLook w:val="0600" w:firstRow="0" w:lastRow="0" w:firstColumn="0" w:lastColumn="0" w:noHBand="1" w:noVBand="1"/>
        <w:tblDescription w:val="Page layout for front and back cover of booklet"/>
      </w:tblPr>
      <w:tblGrid>
        <w:gridCol w:w="7063"/>
        <w:gridCol w:w="876"/>
        <w:gridCol w:w="600"/>
        <w:gridCol w:w="2945"/>
        <w:gridCol w:w="1276"/>
        <w:gridCol w:w="2945"/>
        <w:gridCol w:w="2945"/>
      </w:tblGrid>
      <w:tr w:rsidR="000E52E0" w14:paraId="24D67E0D" w14:textId="77777777" w:rsidTr="000B012B">
        <w:trPr>
          <w:trHeight w:hRule="exact" w:val="1890"/>
        </w:trPr>
        <w:tc>
          <w:tcPr>
            <w:tcW w:w="6477" w:type="dxa"/>
            <w:vMerge w:val="restart"/>
          </w:tcPr>
          <w:p w14:paraId="62EFB619" w14:textId="4F906ECC" w:rsidR="00DF05E6" w:rsidRPr="00DF05E6" w:rsidRDefault="0045242F" w:rsidP="0045242F">
            <w:pPr>
              <w:tabs>
                <w:tab w:val="left" w:pos="4170"/>
              </w:tabs>
            </w:pPr>
            <w:r>
              <w:tab/>
            </w:r>
          </w:p>
          <w:p w14:paraId="5ACDF136" w14:textId="1448BA37" w:rsidR="00DF05E6" w:rsidRPr="00DF05E6" w:rsidRDefault="00DF05E6" w:rsidP="00DF05E6"/>
          <w:p w14:paraId="36667A6A" w14:textId="77777777" w:rsidR="00DF05E6" w:rsidRPr="00DF05E6" w:rsidRDefault="00DF05E6" w:rsidP="00DF05E6"/>
          <w:p w14:paraId="1ACC9718" w14:textId="189CF8FD" w:rsidR="00DF05E6" w:rsidRDefault="00DF05E6" w:rsidP="00DF05E6"/>
          <w:p w14:paraId="2CAD5951" w14:textId="0AE956A1" w:rsidR="00DF05E6" w:rsidRPr="00DF05E6" w:rsidRDefault="00DF05E6" w:rsidP="00DF05E6">
            <w:pPr>
              <w:tabs>
                <w:tab w:val="left" w:pos="4906"/>
              </w:tabs>
            </w:pPr>
            <w:r>
              <w:tab/>
            </w:r>
          </w:p>
        </w:tc>
        <w:tc>
          <w:tcPr>
            <w:tcW w:w="804" w:type="dxa"/>
          </w:tcPr>
          <w:p w14:paraId="114840F6" w14:textId="435498E2" w:rsidR="000E52E0" w:rsidRDefault="000E52E0" w:rsidP="000E52E0"/>
        </w:tc>
        <w:tc>
          <w:tcPr>
            <w:tcW w:w="550" w:type="dxa"/>
          </w:tcPr>
          <w:p w14:paraId="1BF0CA40" w14:textId="6FABBD65" w:rsidR="000E52E0" w:rsidRDefault="000E52E0" w:rsidP="000E52E0"/>
        </w:tc>
        <w:tc>
          <w:tcPr>
            <w:tcW w:w="3870" w:type="dxa"/>
            <w:gridSpan w:val="2"/>
            <w:vAlign w:val="center"/>
          </w:tcPr>
          <w:p w14:paraId="7F8BCB85" w14:textId="6B31E971" w:rsidR="000E52E0" w:rsidRPr="00781E28" w:rsidRDefault="00B83E7B" w:rsidP="000E52E0">
            <w:pPr>
              <w:pStyle w:val="Title"/>
            </w:pPr>
            <w:sdt>
              <w:sdtPr>
                <w:id w:val="1508939988"/>
                <w:placeholder>
                  <w:docPart w:val="66E7E1E9FACB4712889C21264182A6CC"/>
                </w:placeholder>
                <w:temporary/>
                <w:showingPlcHdr/>
                <w15:appearance w15:val="hidden"/>
              </w:sdtPr>
              <w:sdtEndPr/>
              <w:sdtContent>
                <w:r w:rsidR="000E52E0" w:rsidRPr="00781E28">
                  <w:t>[Title of Your Booklet]</w:t>
                </w:r>
              </w:sdtContent>
            </w:sdt>
          </w:p>
        </w:tc>
        <w:tc>
          <w:tcPr>
            <w:tcW w:w="2700" w:type="dxa"/>
          </w:tcPr>
          <w:p w14:paraId="1AC11A33" w14:textId="7A0626D4" w:rsidR="000E52E0" w:rsidRPr="00513B19" w:rsidRDefault="000E52E0" w:rsidP="000E52E0">
            <w:pPr>
              <w:pStyle w:val="Title"/>
            </w:pPr>
          </w:p>
        </w:tc>
        <w:tc>
          <w:tcPr>
            <w:tcW w:w="2700" w:type="dxa"/>
            <w:vAlign w:val="center"/>
          </w:tcPr>
          <w:p w14:paraId="310B9817" w14:textId="3A2EB380" w:rsidR="000E52E0" w:rsidRPr="00513B19" w:rsidRDefault="000E52E0" w:rsidP="000E52E0">
            <w:pPr>
              <w:pStyle w:val="Title"/>
            </w:pPr>
          </w:p>
        </w:tc>
      </w:tr>
      <w:tr w:rsidR="000E52E0" w14:paraId="5C43A0F7" w14:textId="77777777" w:rsidTr="000B012B">
        <w:trPr>
          <w:trHeight w:val="56"/>
        </w:trPr>
        <w:tc>
          <w:tcPr>
            <w:tcW w:w="6477" w:type="dxa"/>
            <w:vMerge/>
          </w:tcPr>
          <w:p w14:paraId="53AE8E71" w14:textId="77777777" w:rsidR="000E52E0" w:rsidRPr="00827DA6" w:rsidRDefault="000E52E0" w:rsidP="000E52E0">
            <w:pPr>
              <w:rPr>
                <w:color w:val="ACCBF9" w:themeColor="background2"/>
              </w:rPr>
            </w:pPr>
          </w:p>
        </w:tc>
        <w:tc>
          <w:tcPr>
            <w:tcW w:w="804" w:type="dxa"/>
            <w:vMerge w:val="restart"/>
          </w:tcPr>
          <w:p w14:paraId="6A9B5718" w14:textId="39D26F93" w:rsidR="000E52E0" w:rsidRDefault="000E52E0" w:rsidP="000E52E0">
            <w:pPr>
              <w:pStyle w:val="NoSpacing"/>
            </w:pPr>
          </w:p>
        </w:tc>
        <w:tc>
          <w:tcPr>
            <w:tcW w:w="550" w:type="dxa"/>
            <w:vMerge w:val="restart"/>
          </w:tcPr>
          <w:p w14:paraId="64692FF3" w14:textId="70453AE8" w:rsidR="000E52E0" w:rsidRDefault="000E52E0" w:rsidP="000E52E0">
            <w:pPr>
              <w:pStyle w:val="NoSpacing"/>
            </w:pPr>
          </w:p>
        </w:tc>
        <w:tc>
          <w:tcPr>
            <w:tcW w:w="2700" w:type="dxa"/>
          </w:tcPr>
          <w:p w14:paraId="70D43D10" w14:textId="53CCE4E4" w:rsidR="000E52E0" w:rsidRDefault="000E52E0" w:rsidP="000E52E0">
            <w:pPr>
              <w:pStyle w:val="Subtitle"/>
            </w:pPr>
          </w:p>
        </w:tc>
        <w:tc>
          <w:tcPr>
            <w:tcW w:w="6570" w:type="dxa"/>
            <w:gridSpan w:val="3"/>
            <w:vAlign w:val="center"/>
          </w:tcPr>
          <w:p w14:paraId="32615D43" w14:textId="13F524C3" w:rsidR="000E52E0" w:rsidRDefault="000E52E0" w:rsidP="000E52E0">
            <w:pPr>
              <w:pStyle w:val="Subtitle"/>
            </w:pPr>
          </w:p>
        </w:tc>
      </w:tr>
      <w:tr w:rsidR="000E52E0" w14:paraId="72BA49AC" w14:textId="77777777" w:rsidTr="000B012B">
        <w:trPr>
          <w:trHeight w:val="2016"/>
        </w:trPr>
        <w:tc>
          <w:tcPr>
            <w:tcW w:w="6477" w:type="dxa"/>
            <w:vMerge/>
            <w:tcBorders>
              <w:bottom w:val="nil"/>
            </w:tcBorders>
          </w:tcPr>
          <w:p w14:paraId="1E5B8E76" w14:textId="77777777" w:rsidR="000E52E0" w:rsidRDefault="000E52E0" w:rsidP="000E52E0"/>
        </w:tc>
        <w:tc>
          <w:tcPr>
            <w:tcW w:w="804" w:type="dxa"/>
            <w:vMerge/>
            <w:tcBorders>
              <w:bottom w:val="nil"/>
            </w:tcBorders>
          </w:tcPr>
          <w:p w14:paraId="3974F51F" w14:textId="77777777" w:rsidR="000E52E0" w:rsidRDefault="000E52E0" w:rsidP="000E52E0">
            <w:pPr>
              <w:pStyle w:val="NoSpacing"/>
            </w:pPr>
          </w:p>
        </w:tc>
        <w:tc>
          <w:tcPr>
            <w:tcW w:w="550" w:type="dxa"/>
            <w:vMerge/>
            <w:tcBorders>
              <w:bottom w:val="nil"/>
            </w:tcBorders>
          </w:tcPr>
          <w:p w14:paraId="56EC7F33" w14:textId="77777777" w:rsidR="000E52E0" w:rsidRDefault="000E52E0" w:rsidP="000E52E0">
            <w:pPr>
              <w:pStyle w:val="NoSpacing"/>
            </w:pPr>
          </w:p>
        </w:tc>
        <w:tc>
          <w:tcPr>
            <w:tcW w:w="2700" w:type="dxa"/>
            <w:tcBorders>
              <w:bottom w:val="nil"/>
            </w:tcBorders>
          </w:tcPr>
          <w:p w14:paraId="43D54946" w14:textId="31367073" w:rsidR="000E52E0" w:rsidRDefault="00AE2046" w:rsidP="000E52E0">
            <w:pPr>
              <w:pStyle w:val="Organization"/>
            </w:pPr>
            <w:r>
              <w:rPr>
                <w:lang w:val="en-AU" w:eastAsia="en-AU"/>
              </w:rPr>
              <w:drawing>
                <wp:anchor distT="0" distB="0" distL="114300" distR="114300" simplePos="0" relativeHeight="251656192" behindDoc="0" locked="0" layoutInCell="1" allowOverlap="1" wp14:anchorId="5A2C4682" wp14:editId="6827FF8F">
                  <wp:simplePos x="0" y="0"/>
                  <wp:positionH relativeFrom="margin">
                    <wp:posOffset>-893689</wp:posOffset>
                  </wp:positionH>
                  <wp:positionV relativeFrom="paragraph">
                    <wp:posOffset>71951</wp:posOffset>
                  </wp:positionV>
                  <wp:extent cx="3947160" cy="2117257"/>
                  <wp:effectExtent l="0" t="0" r="0" b="0"/>
                  <wp:wrapNone/>
                  <wp:docPr id="26" name="Picture 26" descr="A logo with a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ogo with a coat of arms&#10;&#10;Description automatically generated"/>
                          <pic:cNvPicPr/>
                        </pic:nvPicPr>
                        <pic:blipFill>
                          <a:blip r:embed="rId22"/>
                          <a:stretch>
                            <a:fillRect/>
                          </a:stretch>
                        </pic:blipFill>
                        <pic:spPr>
                          <a:xfrm>
                            <a:off x="0" y="0"/>
                            <a:ext cx="3947160" cy="2117257"/>
                          </a:xfrm>
                          <a:prstGeom prst="rect">
                            <a:avLst/>
                          </a:prstGeom>
                        </pic:spPr>
                      </pic:pic>
                    </a:graphicData>
                  </a:graphic>
                  <wp14:sizeRelH relativeFrom="margin">
                    <wp14:pctWidth>0</wp14:pctWidth>
                  </wp14:sizeRelH>
                  <wp14:sizeRelV relativeFrom="margin">
                    <wp14:pctHeight>0</wp14:pctHeight>
                  </wp14:sizeRelV>
                </wp:anchor>
              </w:drawing>
            </w:r>
          </w:p>
        </w:tc>
        <w:tc>
          <w:tcPr>
            <w:tcW w:w="6570" w:type="dxa"/>
            <w:gridSpan w:val="3"/>
            <w:tcBorders>
              <w:bottom w:val="nil"/>
            </w:tcBorders>
          </w:tcPr>
          <w:p w14:paraId="49D8B8AB" w14:textId="1F62ED4D" w:rsidR="000E52E0" w:rsidRDefault="00B83E7B" w:rsidP="000E52E0">
            <w:pPr>
              <w:pStyle w:val="Organization"/>
            </w:pPr>
            <w:sdt>
              <w:sdtPr>
                <w:id w:val="-1809391034"/>
                <w:placeholder>
                  <w:docPart w:val="AA25536F0FF94A82B1B69DE30C71F758"/>
                </w:placeholder>
                <w:temporary/>
                <w:showingPlcHdr/>
                <w15:appearance w15:val="hidden"/>
              </w:sdtPr>
              <w:sdtEndPr/>
              <w:sdtContent>
                <w:r w:rsidR="000E52E0">
                  <w:t>[</w:t>
                </w:r>
                <w:r w:rsidR="000E52E0" w:rsidRPr="005C42AF">
                  <w:t>Company Name</w:t>
                </w:r>
                <w:r w:rsidR="000E52E0">
                  <w:t>]</w:t>
                </w:r>
              </w:sdtContent>
            </w:sdt>
          </w:p>
          <w:p w14:paraId="1A315C9A" w14:textId="19060274" w:rsidR="000E52E0" w:rsidRPr="00513B19" w:rsidRDefault="00B83E7B" w:rsidP="000E52E0">
            <w:pPr>
              <w:pStyle w:val="Subtitle"/>
            </w:pPr>
            <w:sdt>
              <w:sdtPr>
                <w:id w:val="-1135793556"/>
                <w:placeholder>
                  <w:docPart w:val="3141C308536D493895D921D71E3434F0"/>
                </w:placeholder>
                <w:temporary/>
                <w:showingPlcHdr/>
                <w15:appearance w15:val="hidden"/>
              </w:sdtPr>
              <w:sdtEndPr/>
              <w:sdtContent>
                <w:r w:rsidR="000E52E0" w:rsidRPr="00EB0C72">
                  <w:rPr>
                    <w:rStyle w:val="SubtitleChar"/>
                  </w:rPr>
                  <w:t>[Subtitle]</w:t>
                </w:r>
              </w:sdtContent>
            </w:sdt>
          </w:p>
        </w:tc>
      </w:tr>
    </w:tbl>
    <w:p w14:paraId="6FA9417E" w14:textId="2F140317" w:rsidR="009F322A" w:rsidRDefault="009F322A" w:rsidP="009351D7">
      <w:pPr>
        <w:pStyle w:val="Graphic"/>
      </w:pPr>
    </w:p>
    <w:p w14:paraId="4B428246" w14:textId="730F13A5" w:rsidR="009F322A" w:rsidRPr="009F322A" w:rsidRDefault="001D0ED6" w:rsidP="009F322A">
      <w:pPr>
        <w:sectPr w:rsidR="009F322A" w:rsidRPr="009F322A" w:rsidSect="00FB11B8">
          <w:pgSz w:w="16838" w:h="11906" w:orient="landscape" w:code="9"/>
          <w:pgMar w:top="567" w:right="567" w:bottom="567" w:left="567" w:header="0" w:footer="0" w:gutter="0"/>
          <w:cols w:space="720"/>
          <w:docGrid w:linePitch="360"/>
        </w:sectPr>
      </w:pPr>
      <w:r>
        <w:rPr>
          <w:lang w:val="en-AU" w:eastAsia="en-AU"/>
        </w:rPr>
        <w:drawing>
          <wp:anchor distT="0" distB="0" distL="114300" distR="114300" simplePos="0" relativeHeight="251769856" behindDoc="0" locked="0" layoutInCell="1" allowOverlap="1" wp14:anchorId="2D40FD36" wp14:editId="26419A2F">
            <wp:simplePos x="0" y="0"/>
            <wp:positionH relativeFrom="margin">
              <wp:posOffset>6702083</wp:posOffset>
            </wp:positionH>
            <wp:positionV relativeFrom="paragraph">
              <wp:posOffset>3185160</wp:posOffset>
            </wp:positionV>
            <wp:extent cx="1140460" cy="1140460"/>
            <wp:effectExtent l="0" t="0" r="2540" b="2540"/>
            <wp:wrapNone/>
            <wp:docPr id="28" name="Picture 2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qr code on a white background&#10;&#10;Description automatically generated"/>
                    <pic:cNvPicPr/>
                  </pic:nvPicPr>
                  <pic:blipFill>
                    <a:blip r:embed="rId23"/>
                    <a:stretch>
                      <a:fillRect/>
                    </a:stretch>
                  </pic:blipFill>
                  <pic:spPr>
                    <a:xfrm>
                      <a:off x="0" y="0"/>
                      <a:ext cx="1140460" cy="1140460"/>
                    </a:xfrm>
                    <a:prstGeom prst="rect">
                      <a:avLst/>
                    </a:prstGeom>
                  </pic:spPr>
                </pic:pic>
              </a:graphicData>
            </a:graphic>
            <wp14:sizeRelH relativeFrom="margin">
              <wp14:pctWidth>0</wp14:pctWidth>
            </wp14:sizeRelH>
            <wp14:sizeRelV relativeFrom="margin">
              <wp14:pctHeight>0</wp14:pctHeight>
            </wp14:sizeRelV>
          </wp:anchor>
        </w:drawing>
      </w:r>
      <w:r>
        <w:rPr>
          <w:color w:val="ACCBF9" w:themeColor="background2"/>
        </w:rPr>
        <mc:AlternateContent>
          <mc:Choice Requires="wps">
            <w:drawing>
              <wp:anchor distT="0" distB="0" distL="114300" distR="114300" simplePos="0" relativeHeight="251771904" behindDoc="0" locked="0" layoutInCell="1" allowOverlap="1" wp14:anchorId="5CA86133" wp14:editId="3EB67FC5">
                <wp:simplePos x="0" y="0"/>
                <wp:positionH relativeFrom="column">
                  <wp:posOffset>5413375</wp:posOffset>
                </wp:positionH>
                <wp:positionV relativeFrom="paragraph">
                  <wp:posOffset>4656455</wp:posOffset>
                </wp:positionV>
                <wp:extent cx="4398645" cy="760095"/>
                <wp:effectExtent l="0" t="0" r="1905" b="1905"/>
                <wp:wrapNone/>
                <wp:docPr id="29" name="Rectangle: Rounded Corners 29"/>
                <wp:cNvGraphicFramePr/>
                <a:graphic xmlns:a="http://schemas.openxmlformats.org/drawingml/2006/main">
                  <a:graphicData uri="http://schemas.microsoft.com/office/word/2010/wordprocessingShape">
                    <wps:wsp>
                      <wps:cNvSpPr/>
                      <wps:spPr>
                        <a:xfrm>
                          <a:off x="0" y="0"/>
                          <a:ext cx="4398645" cy="760095"/>
                        </a:xfrm>
                        <a:prstGeom prst="roundRect">
                          <a:avLst/>
                        </a:prstGeom>
                        <a:solidFill>
                          <a:schemeClr val="accent5"/>
                        </a:solidFill>
                        <a:ln>
                          <a:noFill/>
                        </a:ln>
                      </wps:spPr>
                      <wps:style>
                        <a:lnRef idx="2">
                          <a:schemeClr val="dk1"/>
                        </a:lnRef>
                        <a:fillRef idx="1">
                          <a:schemeClr val="lt1"/>
                        </a:fillRef>
                        <a:effectRef idx="0">
                          <a:schemeClr val="dk1"/>
                        </a:effectRef>
                        <a:fontRef idx="minor">
                          <a:schemeClr val="dk1"/>
                        </a:fontRef>
                      </wps:style>
                      <wps:txbx>
                        <w:txbxContent>
                          <w:p w14:paraId="2CF345FC" w14:textId="74BDBD2B" w:rsidR="00D066CD" w:rsidRPr="002B63BB" w:rsidRDefault="00D066CD" w:rsidP="00D066CD">
                            <w:pPr>
                              <w:jc w:val="center"/>
                              <w:rPr>
                                <w:color w:val="FFFFFF" w:themeColor="background1"/>
                                <w:sz w:val="32"/>
                                <w:szCs w:val="32"/>
                              </w:rPr>
                            </w:pPr>
                            <w:r>
                              <w:rPr>
                                <w:color w:val="FFFFFF" w:themeColor="background1"/>
                                <w:sz w:val="32"/>
                                <w:szCs w:val="32"/>
                              </w:rPr>
                              <w:t>Scan the QR code above to register for our monthly business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86133" id="Rectangle: Rounded Corners 29" o:spid="_x0000_s1026" style="position:absolute;margin-left:426.25pt;margin-top:366.65pt;width:346.35pt;height:59.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" fillcolor="#5aa2ae [3208]" stroked="f" strokeweight="1pt">
                <v:stroke joinstyle="miter"/>
                <v:textbox>
                  <w:txbxContent>
                    <w:p w14:paraId="2CF345FC" w14:textId="74BDBD2B" w:rsidR="00D066CD" w:rsidRPr="002B63BB" w:rsidRDefault="00D066CD" w:rsidP="00D066CD">
                      <w:pPr>
                        <w:jc w:val="center"/>
                        <w:rPr>
                          <w:color w:val="FFFFFF" w:themeColor="background1"/>
                          <w:sz w:val="32"/>
                          <w:szCs w:val="32"/>
                        </w:rPr>
                      </w:pPr>
                      <w:r>
                        <w:rPr>
                          <w:color w:val="FFFFFF" w:themeColor="background1"/>
                          <w:sz w:val="32"/>
                          <w:szCs w:val="32"/>
                        </w:rPr>
                        <w:t>Scan the QR code above to register for our monthly business newsletter</w:t>
                      </w:r>
                    </w:p>
                  </w:txbxContent>
                </v:textbox>
              </v:roundrect>
            </w:pict>
          </mc:Fallback>
        </mc:AlternateContent>
      </w:r>
      <w:r w:rsidR="00D066CD">
        <w:rPr>
          <w:color w:val="ACCBF9" w:themeColor="background2"/>
        </w:rPr>
        <mc:AlternateContent>
          <mc:Choice Requires="wps">
            <w:drawing>
              <wp:anchor distT="0" distB="0" distL="114300" distR="114300" simplePos="0" relativeHeight="251752448" behindDoc="0" locked="0" layoutInCell="1" allowOverlap="1" wp14:anchorId="78325B8E" wp14:editId="73A7F454">
                <wp:simplePos x="0" y="0"/>
                <wp:positionH relativeFrom="column">
                  <wp:posOffset>-78740</wp:posOffset>
                </wp:positionH>
                <wp:positionV relativeFrom="paragraph">
                  <wp:posOffset>4653915</wp:posOffset>
                </wp:positionV>
                <wp:extent cx="4398645" cy="760095"/>
                <wp:effectExtent l="0" t="0" r="1905" b="1905"/>
                <wp:wrapNone/>
                <wp:docPr id="82" name="Rectangle: Rounded Corners 82"/>
                <wp:cNvGraphicFramePr/>
                <a:graphic xmlns:a="http://schemas.openxmlformats.org/drawingml/2006/main">
                  <a:graphicData uri="http://schemas.microsoft.com/office/word/2010/wordprocessingShape">
                    <wps:wsp>
                      <wps:cNvSpPr/>
                      <wps:spPr>
                        <a:xfrm>
                          <a:off x="0" y="0"/>
                          <a:ext cx="4398645" cy="760095"/>
                        </a:xfrm>
                        <a:prstGeom prst="roundRect">
                          <a:avLst/>
                        </a:prstGeom>
                        <a:solidFill>
                          <a:schemeClr val="accent5"/>
                        </a:solidFill>
                        <a:ln>
                          <a:noFill/>
                        </a:ln>
                      </wps:spPr>
                      <wps:style>
                        <a:lnRef idx="2">
                          <a:schemeClr val="dk1"/>
                        </a:lnRef>
                        <a:fillRef idx="1">
                          <a:schemeClr val="lt1"/>
                        </a:fillRef>
                        <a:effectRef idx="0">
                          <a:schemeClr val="dk1"/>
                        </a:effectRef>
                        <a:fontRef idx="minor">
                          <a:schemeClr val="dk1"/>
                        </a:fontRef>
                      </wps:style>
                      <wps:txbx>
                        <w:txbxContent>
                          <w:p w14:paraId="66254BF2" w14:textId="163AF4C3" w:rsidR="002B63BB" w:rsidRPr="002B63BB" w:rsidRDefault="002B63BB" w:rsidP="002B63BB">
                            <w:pPr>
                              <w:jc w:val="center"/>
                              <w:rPr>
                                <w:color w:val="FFFFFF" w:themeColor="background1"/>
                                <w:sz w:val="32"/>
                                <w:szCs w:val="32"/>
                              </w:rPr>
                            </w:pPr>
                            <w:r w:rsidRPr="002B63BB">
                              <w:rPr>
                                <w:color w:val="FFFFFF" w:themeColor="background1"/>
                                <w:sz w:val="32"/>
                                <w:szCs w:val="32"/>
                              </w:rPr>
                              <w:t>Thank you for attending!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25B8E" id="Rectangle: Rounded Corners 82" o:spid="_x0000_s1027" style="position:absolute;margin-left:-6.2pt;margin-top:366.45pt;width:346.35pt;height:59.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" fillcolor="#5aa2ae [3208]" stroked="f" strokeweight="1pt">
                <v:stroke joinstyle="miter"/>
                <v:textbox>
                  <w:txbxContent>
                    <w:p w14:paraId="66254BF2" w14:textId="163AF4C3" w:rsidR="002B63BB" w:rsidRPr="002B63BB" w:rsidRDefault="002B63BB" w:rsidP="002B63BB">
                      <w:pPr>
                        <w:jc w:val="center"/>
                        <w:rPr>
                          <w:color w:val="FFFFFF" w:themeColor="background1"/>
                          <w:sz w:val="32"/>
                          <w:szCs w:val="32"/>
                        </w:rPr>
                      </w:pPr>
                      <w:r w:rsidRPr="002B63BB">
                        <w:rPr>
                          <w:color w:val="FFFFFF" w:themeColor="background1"/>
                          <w:sz w:val="32"/>
                          <w:szCs w:val="32"/>
                        </w:rPr>
                        <w:t>Thank you for attending!</w:t>
                      </w:r>
                    </w:p>
                  </w:txbxContent>
                </v:textbox>
              </v:roundrect>
            </w:pict>
          </mc:Fallback>
        </mc:AlternateContent>
      </w:r>
      <w:r w:rsidR="00AF7CB5" w:rsidRPr="008974CA">
        <w:rPr>
          <w:lang w:val="en-AU" w:eastAsia="en-AU"/>
        </w:rPr>
        <mc:AlternateContent>
          <mc:Choice Requires="wps">
            <w:drawing>
              <wp:anchor distT="0" distB="0" distL="114300" distR="114300" simplePos="0" relativeHeight="251764736" behindDoc="0" locked="0" layoutInCell="1" allowOverlap="1" wp14:anchorId="56C1A831" wp14:editId="1F32846C">
                <wp:simplePos x="0" y="0"/>
                <wp:positionH relativeFrom="margin">
                  <wp:posOffset>373380</wp:posOffset>
                </wp:positionH>
                <wp:positionV relativeFrom="paragraph">
                  <wp:posOffset>5231624</wp:posOffset>
                </wp:positionV>
                <wp:extent cx="186055" cy="187960"/>
                <wp:effectExtent l="0" t="0" r="4445" b="2540"/>
                <wp:wrapNone/>
                <wp:docPr id="90" name="Freeform: Shape 14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6055" cy="18796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5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6B4971F5" id="Freeform: Shape 142" o:spid="_x0000_s1026" alt="Decorative" style="position:absolute;margin-left:29.4pt;margin-top:411.95pt;width:14.65pt;height:14.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29dd1 [3205]" stroked="f">
                <v:fill opacity="29555f"/>
                <v:stroke joinstyle="miter"/>
                <v:path arrowok="t" o:connecttype="custom" o:connectlocs="101153,186941;100283,187420;100336,187443;108383,182075;105572,182760;101354,183308;101154,182760;104099,182486;108383,182075;115696,181357;115524,181407;115612,181390;63234,180327;66212,181115;67484,181184;71032,182966;72638,183308;72739,183343;73107,182966;74513,183377;75918,183719;78688,184379;78730,184336;81943,184884;83482,185159;85022,185296;88168,185433;92452,185364;92638,185364;93054,185124;93991,184816;94945,184799;95598,184884;95774,185364;97271,185364;96803,186049;96535,186392;95665,186803;94058,186803;91983,186666;87498,186529;84152,186255;81206,185844;78261,185364;73776,184679;70296,183514;70336,183484;68287,182829;66480,182006;64405,181321;62263,180567;63234,180327;102636,178858;101614,179018;94541,179384;96870,179676;97472,179539;101622,179060;102305,178924;108991,177865;105517,178408;106709,178443;108425,178117;121671,177707;110776,180677;116290,179419;51821,176319;59519,179676;62263,180567;64338,181321;66413,182006;68221,182829;67819,183171;66748,182966;62933,181527;61058,180773;59184,179950;56707,179060;54565,178100;52892,177209;51821,176319;54967,174605;58649,176524;58180,176798;53896,174674;54967,174605;41379,169946;45930,172550;46868,173646;44726,172481;43119,171453;41379,169946;49360,168187;49361,168207;49587,168487;49612,168370;147115,163689;146872,163710;142855,166656;138906,168849;136095,170562;134555,171248;132949,171933;131008,172961;129535,173852;127393,174743;125184,175565;124582,176182;123644,176524;121302,176935;118290,177895;115545,178786;112533,179676;108784,180636;103496,181527;103363,181732;100820,182383;100886,182418;103709,181695;103764,181527;109052,180636;112801,179676;115813,178786;118557,177895;121569,176935;123912,176524;122326,177498;122373,177484;124046,176456;124983,176113;125046,176095;125452,175633;127661,174811;129803,173920;131275,173029;133217,172001;134823,171316;135925,170826;136496,170425;139308,168712;143257,166519;32331,162741;32585,162965;32672,163010;147564,160953;147541,160969;147541,160988;147647,161004;147675,160969;149010,159930;148615,160209;148545,160283;148816,160106;26865,156478;29393,159525;27389,157063;153750,156476;153744,156478;153699,156789;152628,158022;151356,159461;151433,159443;152628,158091;153699,156857;153750,156476;33408,154933;33540,155098;33547,155075;23507,153362;25247,154527;25332,154630;26125,154810;27924,156514;30401,158570;31472,160078;32074,160832;34618,163024;33882,163641;31513,160947;31405,160969;31405,160969;33647,163519;33882,163641;34618,163024;40977,168164;39705,168575;40174,168918;38300,168986;37095,168164;35957,167273;33146,164875;30535,162476;28125,160078;26987,158913;25916,157679;26318,157131;27657,158365;29129,159530;30937,161517;31090,161652;29129,159530;27724,158365;26385,157131;24912,155281;23507,153362;170969,142467;170935,142481;170204,144278;170266,133882;168492,136505;167622,138149;166752,139657;164677,142467;162870,145276;161263,147537;161129,147621;161020,147788;161196,147675;162803,145413;164610,142604;166685,139794;167555,138286;168425,136642;170233,133969;175613,133644;175052,134929;173847,137396;175052,134929;175613,133644;177194,132941;176324,135614;174785,138492;173245,141439;171839,143289;172776,141370;173580,139451;174182,138424;174985,137053;175722,135682;177194,132941;172862,127067;171237,129995;171207,130065;172843,127117;173753,120437;171800,125899;167692,134495;167091,135469;167087,135477;165681,137944;164275,140616;162669,142672;161330,145002;153432,154116;150821,156377;150571,156572;150462,156684;149371,157595;148478,158639;145198,161174;144684,161507;143288,162672;143087,162806;142789,163093;140178,164875;137567,166519;137269,166674;135501,167850;134953,168133;134421,168507;132614,169535;130925,170212;127162,172156;118332,175527;112179,177147;117152,176182;118089,175976;121101,174880;122975,174263;125987,172687;129401,171453;131588,170575;132547,170014;133417,169740;134622,169055;134939,168830;135760,168027;137567,166931;139624,165899;140379,165423;142989,163641;144127,162545;145399,161722;148679,159187;151022,156926;153632,154664;161531,145550;162618,143658;162669,143494;164409,140753;164945,139931;165657,138920;165882,138492;167288,136025;170032,130200;172709,123964;173496,121429;181077,114371;180876,114508;180876,114508;181709,110309;181685,110431;181880,110670;182482,111356;182884,111081;182894,111029;182616,111218;181947,110602;181112,102525;181065,102528;180981,102532;181010,102858;180943,104571;180675,105599;179069,108203;178667,110465;178265,111218;177596,114508;176860,117112;176056,119647;175588,121634;175052,123690;175479,123010;175856,121566;176190,119510;176993,116975;177730,114371;178399,111081;178801,110328;179202,108066;180809,105462;179738,110739;178935,115124;177127,120744;176770,121313;176617,122166;176123,123622;174249,127802;173379,129995;172843,131160;172174,132393;170367,135682;168425,138903;165949,143220;163204,147469;161397,149867;159456,152197;158787,153157;158050,154116;156912,155075;155051,157185;155105,157405;153164,159461;151089,160969;149415,162339;147830,163525;148077,163504;149817,162202;151490,160832;153565,159324;155507,157268;155440,156994;157314,154870;158452,153910;159188,152951;159858,151992;161799,149662;163606,147263;166350,143015;168827,138698;170768,135477;172576,132188;173245,130954;173780,129789;174651,127596;176525,123416;177261,120607;179069,114987;179872,110602;180943,105325;181184,104398;181010,104366;181077,102653;182549,101077;181770,104401;181770,104401;182549,101077;183152,100391;182750,101282;182750,101282;182658,103149;182616,104914;181947,107023;181947,107263;182750,104914;182884,101282;183196,100590;180273,97445;179835,98506;179671,100049;179460,99328;179383,99430;179604,100186;179470,101282;179738,102173;179945,102161;179805,101693;179939,100597;180273,97445;185896,95594;186030,95663;185963,98541;186030,100528;185829,104160;185628,106216;185026,109231;184825,111767;183821,116426;182884,120469;181211,121223;181344,120812;181612,117934;182616,114919;183419,114439;183419,114439;184290,109231;184758,106764;185160,104229;185494,101830;185628,99569;185695,97650;185829,96622;185896,95594;9427,63821;9461,63838;9464,63828;13466,53999;11993,56808;10789,57836;10786,57902;10669,60525;10672,60519;10789,57905;11993,56877;13466,54067;13516,54102;13541,54050;14269,48037;13332,48722;11926,51737;12248,52001;12258,51955;11993,51737;13399,48722;14229,48116;19423,44131;19339,44200;18980,45613;18754,46324;12596,57836;11726,60646;10922,63524;9182,69554;8044,73666;7509,76750;7241,78326;7040,79902;6438,84151;6237,86755;6571,89496;6728,88002;6705,87508;6973,84630;7575,80382;8053,79795;8747,75041;8713,74214;9375,72273;9768,70644;9651,70925;9249,70788;8245,73735;8312,75379;7843,78531;7776,79080;7107,79902;7308,78326;7575,76750;8111,73666;9249,69554;10989,63524;11793,60646;12663,57836;18821,46324;19423,44131;20628,37278;20628,37278;20963,37553;20963,37552;32690,27522;32677,27533;32638,27578;32091,28164;31953,28370;31863,28475;31472,29055;27389,33989;26251,35360;25113,36799;20083,42490;25180,36730;26318,35291;27456,33921;31539,28987;31953,28370;32638,27578;34389,22797;33811,23003;33382,23166;33279,23299;32543,23984;30669,25218;29397,26657;28192,28096;27389,28850;27362,28815;26602,29749;25314,31385;23239,33715;23573,34126;23580,34120;23306,33784;25381,31454;27456,28850;28259,28096;29464,26657;30736,25218;32610,23984;33346,23299;34150,22991;34403,22910;131342,10416;134756,11992;136229,13226;132949,11581;131342,10416;120231,5414;122908,6030;126657,7949;120231,5414;79935,4960;78529,5139;75517,5551;72571,6236;71300,6647;69827,7058;66605,7706;66012,7949;61928,9388;57912,11033;55101,12335;53227,13089;48608,15281;46399,16720;44257,18159;40843,20763;37630,23367;34555,26114;34819,26451;35472,25993;36027,25569;38032,23779;41245,21175;44659,18571;46801,17132;49010,15693;53628,13500;55436,12540;58247,11238;62263,9594;66346,8155;68061,7810;68890,7520;80168,5029;103873,3486;105304,3632;107245,4317;105772,4112;102693,3495;103873,3486;111663,2947;114407,3152;117754,4523;113604,3769;111663,2947;89272,2929;81541,3358;76186,4112;73642,4797;71434,5619;68354,6030;56707,10622;52490,12540;51218,13020;50081,13637;47939,14802;44592,16583;42048,18639;34685,24532;33146,25902;31641,27309;31673,27342;20093,41253;17750,44542;16679,46529;15608,48380;13600,52217;11415,55741;11391,55849;10655,57905;10119,58864;9985,59001;9391,61023;9249,62222;9115,63935;8178,66745;7308,69554;6371,73666;5835,77435;5500,81204;5969,78600;6012,78385;6103,77366;6638,73597;6806,73655;6821,73591;6638,73529;7576,69417;8446,66608;9379,63811;9316,63798;9450,62085;10186,58864;10722,57905;10740,57855;11458,55849;13667,52286;15675,48448;16746,46598;17817,44611;20160,41321;31740,27411;34819,24532;42182,18639;44726,16583;48072,14802;50214,13637;51352,13020;52624,12540;56841,10622;68488,6030;71567,5619;73776,4797;76320,4112;81675,3358;89406,2955;95620,3169;98677,0;101823,206;105036,548;107178,1096;108584,1782;110324,1439;112935,2056;114541,2535;114474,2604;114407,3084;111663,2878;110726,2604;109789,2398;107981,1987;106174,1576;104300,1302;102225,1302;100551,1302;97941,1302;97818,1262;96669,1850;97070,2535;101087,3358;99299,3390;99330,3392;101221,3358;102827,3563;105906,4180;107379,4386;109856,4934;112399,5482;114876,6099;117352,6853;118557,7195;119762,7606;119778,7621;120642,7773;122736,8570;123028,9024;123109,9045;124983,9799;126590,10485;128196,11238;129401,11924;130204,12335;131075,12814;134020,14528;137768,16995;139709,18365;139766,18406;140758,19023;178533,91757;178505,92330;179269,92442;180006,92990;180340,94841;181612,97033;182148,97083;182148,96554;182692,95006;182683,94704;183219,92853;183955,92853;185093,92100;185227,95115;184892,96554;184490,97924;184290,100186;184223,101351;184089,102516;183803,102710;183821,102790;184094,102603;184223,101488;184290,100323;184490,98061;184892,96691;185227,95252;185762,95663;185695,96691;185561,97719;185494,99638;185361,101899;185026,104297;184624,106833;184156,109300;183286,114508;182482,114987;181478,118003;181210,120881;181077,121292;179939,124444;179604,124718;178198,128076;179671,124718;180006,124444;177864,130680;176726,131297;176490,131780;176525,131845;176793,131297;177931,130680;177127,133010;175655,135751;174918,137121;174115,138492;173513,139520;172643,141507;171705,143426;170233,145482;168760,147400;168822,147271;167154,149593;163539,153636;162827,154757;163539,153705;167154,149662;164409,153910;162995,155427;161860,156281;161799,156377;161089,156936;161062,157131;157916,160420;154569,163573;154415,163688;153298,165149;150620,167205;148118,169126;148109,169137;150620,167273;153298,165217;151089,167479;149290,168678;148045,169216;148010,169260;146671,170151;146166,170391;144897,171445;143659,172344;141784,173578;141182,173646;140512,173951;140408,174032;141249,173715;141851,173646;139442,175496;137902,176319;136363,177072;135275,177239;135091,177347;130004,179608;129744,179668;128196,180704;129066,180978;125853,182418;126121,181458;125050,181869;124046,182212;121971,182897;121694,182557;120699,182760;119494,183034;117018,183651;116936,183690;119294,183103;120498,182829;121502,182623;121904,182966;123979,182280;124983,181938;126054,181527;125786,182486;122975,183857;122837,183817;120900,184610;119294,185090;116884,185707;115888,185621;113806,186036;113738,186186;108182,187283;106910,186940;105839,186940;103965,187557;102292,187694;100618,187763;100436,187683;98911,187960;97070,187625;97137,187557;97472,187077;95933,186872;96669,186461;98878,186392;101020,186323;104099,186392;106241,186186;110257,185296;112935,184679;114943,184610;115082,184544;113135,184610;110458,185227;106442,186118;104300,186323;101221,186255;99079,186323;96870,186392;96937,186118;97405,185433;118022,181938;132012,176524;135693,174537;137768,173441;139910,172276;143926,169809;147139,167273;153164,162476;154837,161106;156444,159667;158853,157405;159858,155692;161300,154339;161311,154254;159924,155555;158920,157268;156511,159530;154904,160969;153231,162339;147206,167136;143993,169672;139977,172139;137835,173303;135760,174400;132079,176387;118089,181801;97472,185296;95933,185296;95732,184747;94125,184679;92653,185296;88369,185364;85223,185227;83683,185090;82144,184816;83071,183803;82880,183857;79424,183201;79265,183240;72638,182006;70028,181458;67752,181047;65008,179745;61594,178443;58046,177004;58649,176524;61125,177004;62196,177963;65878,179060;73174,180978;74981,181321;76922,181664;79064,182143;81425,182666;81608,182623;83817,182966;83884,182829;87097,182966;87632,183034;92586,183034;96200,183171;100484,182829;101020,182829;101221,183377;105438,182829;108249,182143;109855,181869;110860,181732;113068,181184;114876,180773;116683,180293;119998,179706;120432,179539;116951,180156;115144,180636;113336,181047;111127,181595;110123,181732;108517,182006;104166,182418;101221,182692;100685,182692;96401,183034;92786,182897;87833,182897;87298,182829;85223,181938;84085,182692;84082,182698;85022,182075;87097,182966;83884,182829;83909,182812;81809,182486;79332,181938;77190,181458;75249,181115;73442,180773;66146,178854;62464,177758;61393,176798;58916,176319;55235,174400;54164,174468;50348,172481;49679,171248;49813,171179;52156,172481;54498,173783;55168,173372;52423,171522;50148,170494;47001,168644;44324,166862;40107,165012;38500,163641;38835,163504;40442,163984;37095,160420;35221,158844;33480,157268;31271,155418;28058,151786;27838,151081;27188,150416;24979,147949;24711,146715;23841,145482;23738,145315;22703,144591;20695,141644;19557,138903;19423,138903;17884,135888;16411,132873;14872,129378;13466,125815;14872,128213;16277,131228;16746,132873;16939,133164;16701,131895;16080,130740;15068,128411;13868,126363;12395,122251;11133,118037;10719,116808;8915,109434;8117,104082;8111,104229;8178,105325;8513,107861;8914,110465;8245,108203;7776,105325;7241,105325;6906,102721;6438,101077;6036,99500;4898,98267;4563,98267;4229,96554;4095,94361;4362,91277;4496,90181;4724,89429;4613,87714;4764,85178;5032,84664;5032,84356;4496,85384;4028,84699;3158,83465;2999,82489;2957,82574;2689,85315;2488,88057;2287,90181;2287,94566;2354,96828;2488,99089;1886,101214;1752,101214;1350,97102;1350,92853;1685,89564;2287,90181;1752,89496;1618,87029;1752,83260;1819,82232;2020,80519;2823,77435;3223,75386;3091,74899;2622,77640;1819,80724;1618,82437;1551,83465;1417,87234;1551,89701;1216,92990;1216,97239;1618,101351;1752,101351;2622,105257;3091,108477;4095,111767;5676,118840;5814,120195;6103,120195;7576,123827;8111,125678;7107,124101;6036,121634;5969,122320;5387,120472;4965,120538;4496,118962;2890,115193;1886,111835;1819,109026;1350,105736;1016,102447;279,100049;748,87303;1216,84013;815,82232;1618,77298;1819,76133;2354,72158;3760,69280;3425,73186;3760,72517;3961,70916;4028,69143;4630,66882;5567,63455;6705,59961;6791,59862;7308,57083;8044,55095;8914,53451;10655,50024;12060,46941;14068,42966;15541,41253;16746,38854;17750,37347;18821,36799;19089,36388;20160,34195;22235,31728;22291,32759;22140,33192;24310,30905;25381,29466;26786,28096;26908,28234;26853,28164;28594,26383;30334,24738;32208,22682;34819,20695;37630,18571;39311,17370;40442,16309;42450,15076;44592,13911;44875,13762;45604,13029;46801,12129;48114,11444;49044,11225;49210,11101;67417,3563;68093,3413;69961,2741;71249,2475;71921,2470;72170,2398;87432,343;91766,325;96401,411;96487,477;98744,206;100819,548;102894,959;103965,1208;102827,891;100752,480;98677,137;9867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r w:rsidR="00AF7CB5" w:rsidRPr="008974CA">
        <w:rPr>
          <w:lang w:val="en-AU" w:eastAsia="en-AU"/>
        </w:rPr>
        <mc:AlternateContent>
          <mc:Choice Requires="wps">
            <w:drawing>
              <wp:anchor distT="0" distB="0" distL="114300" distR="114300" simplePos="0" relativeHeight="251762688" behindDoc="0" locked="0" layoutInCell="1" allowOverlap="1" wp14:anchorId="31FA3C5C" wp14:editId="5902C80E">
                <wp:simplePos x="0" y="0"/>
                <wp:positionH relativeFrom="column">
                  <wp:posOffset>-195368</wp:posOffset>
                </wp:positionH>
                <wp:positionV relativeFrom="paragraph">
                  <wp:posOffset>4748036</wp:posOffset>
                </wp:positionV>
                <wp:extent cx="186055" cy="187960"/>
                <wp:effectExtent l="0" t="0" r="4445" b="2540"/>
                <wp:wrapNone/>
                <wp:docPr id="89" name="Freeform: Shape 14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6055" cy="18796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5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B0CD687" id="Freeform: Shape 142" o:spid="_x0000_s1026" alt="Decorative" style="position:absolute;margin-left:-15.4pt;margin-top:373.85pt;width:14.65pt;height:1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29dd1 [3205]" stroked="f">
                <v:fill opacity="29555f"/>
                <v:stroke joinstyle="miter"/>
                <v:path arrowok="t" o:connecttype="custom" o:connectlocs="101153,186941;100283,187420;100336,187443;108383,182075;105572,182760;101354,183308;101154,182760;104099,182486;108383,182075;115696,181357;115524,181407;115612,181390;63234,180327;66212,181115;67484,181184;71032,182966;72638,183308;72739,183343;73107,182966;74513,183377;75918,183719;78688,184379;78730,184336;81943,184884;83482,185159;85022,185296;88168,185433;92452,185364;92638,185364;93054,185124;93991,184816;94945,184799;95598,184884;95774,185364;97271,185364;96803,186049;96535,186392;95665,186803;94058,186803;91983,186666;87498,186529;84152,186255;81206,185844;78261,185364;73776,184679;70296,183514;70336,183484;68287,182829;66480,182006;64405,181321;62263,180567;63234,180327;102636,178858;101614,179018;94541,179384;96870,179676;97472,179539;101622,179060;102305,178924;108991,177865;105517,178408;106709,178443;108425,178117;121671,177707;110776,180677;116290,179419;51821,176319;59519,179676;62263,180567;64338,181321;66413,182006;68221,182829;67819,183171;66748,182966;62933,181527;61058,180773;59184,179950;56707,179060;54565,178100;52892,177209;51821,176319;54967,174605;58649,176524;58180,176798;53896,174674;54967,174605;41379,169946;45930,172550;46868,173646;44726,172481;43119,171453;41379,169946;49360,168187;49361,168207;49587,168487;49612,168370;147115,163689;146872,163710;142855,166656;138906,168849;136095,170562;134555,171248;132949,171933;131008,172961;129535,173852;127393,174743;125184,175565;124582,176182;123644,176524;121302,176935;118290,177895;115545,178786;112533,179676;108784,180636;103496,181527;103363,181732;100820,182383;100886,182418;103709,181695;103764,181527;109052,180636;112801,179676;115813,178786;118557,177895;121569,176935;123912,176524;122326,177498;122373,177484;124046,176456;124983,176113;125046,176095;125452,175633;127661,174811;129803,173920;131275,173029;133217,172001;134823,171316;135925,170826;136496,170425;139308,168712;143257,166519;32331,162741;32585,162965;32672,163010;147564,160953;147541,160969;147541,160988;147647,161004;147675,160969;149010,159930;148615,160209;148545,160283;148816,160106;26865,156478;29393,159525;27389,157063;153750,156476;153744,156478;153699,156789;152628,158022;151356,159461;151433,159443;152628,158091;153699,156857;153750,156476;33408,154933;33540,155098;33547,155075;23507,153362;25247,154527;25332,154630;26125,154810;27924,156514;30401,158570;31472,160078;32074,160832;34618,163024;33882,163641;31513,160947;31405,160969;31405,160969;33647,163519;33882,163641;34618,163024;40977,168164;39705,168575;40174,168918;38300,168986;37095,168164;35957,167273;33146,164875;30535,162476;28125,160078;26987,158913;25916,157679;26318,157131;27657,158365;29129,159530;30937,161517;31090,161652;29129,159530;27724,158365;26385,157131;24912,155281;23507,153362;170969,142467;170935,142481;170204,144278;170266,133882;168492,136505;167622,138149;166752,139657;164677,142467;162870,145276;161263,147537;161129,147621;161020,147788;161196,147675;162803,145413;164610,142604;166685,139794;167555,138286;168425,136642;170233,133969;175613,133644;175052,134929;173847,137396;175052,134929;175613,133644;177194,132941;176324,135614;174785,138492;173245,141439;171839,143289;172776,141370;173580,139451;174182,138424;174985,137053;175722,135682;177194,132941;172862,127067;171237,129995;171207,130065;172843,127117;173753,120437;171800,125899;167692,134495;167091,135469;167087,135477;165681,137944;164275,140616;162669,142672;161330,145002;153432,154116;150821,156377;150571,156572;150462,156684;149371,157595;148478,158639;145198,161174;144684,161507;143288,162672;143087,162806;142789,163093;140178,164875;137567,166519;137269,166674;135501,167850;134953,168133;134421,168507;132614,169535;130925,170212;127162,172156;118332,175527;112179,177147;117152,176182;118089,175976;121101,174880;122975,174263;125987,172687;129401,171453;131588,170575;132547,170014;133417,169740;134622,169055;134939,168830;135760,168027;137567,166931;139624,165899;140379,165423;142989,163641;144127,162545;145399,161722;148679,159187;151022,156926;153632,154664;161531,145550;162618,143658;162669,143494;164409,140753;164945,139931;165657,138920;165882,138492;167288,136025;170032,130200;172709,123964;173496,121429;181077,114371;180876,114508;180876,114508;181709,110309;181685,110431;181880,110670;182482,111356;182884,111081;182894,111029;182616,111218;181947,110602;181112,102525;181065,102528;180981,102532;181010,102858;180943,104571;180675,105599;179069,108203;178667,110465;178265,111218;177596,114508;176860,117112;176056,119647;175588,121634;175052,123690;175479,123010;175856,121566;176190,119510;176993,116975;177730,114371;178399,111081;178801,110328;179202,108066;180809,105462;179738,110739;178935,115124;177127,120744;176770,121313;176617,122166;176123,123622;174249,127802;173379,129995;172843,131160;172174,132393;170367,135682;168425,138903;165949,143220;163204,147469;161397,149867;159456,152197;158787,153157;158050,154116;156912,155075;155051,157185;155105,157405;153164,159461;151089,160969;149415,162339;147830,163525;148077,163504;149817,162202;151490,160832;153565,159324;155507,157268;155440,156994;157314,154870;158452,153910;159188,152951;159858,151992;161799,149662;163606,147263;166350,143015;168827,138698;170768,135477;172576,132188;173245,130954;173780,129789;174651,127596;176525,123416;177261,120607;179069,114987;179872,110602;180943,105325;181184,104398;181010,104366;181077,102653;182549,101077;181770,104401;181770,104401;182549,101077;183152,100391;182750,101282;182750,101282;182658,103149;182616,104914;181947,107023;181947,107263;182750,104914;182884,101282;183196,100590;180273,97445;179835,98506;179671,100049;179460,99328;179383,99430;179604,100186;179470,101282;179738,102173;179945,102161;179805,101693;179939,100597;180273,97445;185896,95594;186030,95663;185963,98541;186030,100528;185829,104160;185628,106216;185026,109231;184825,111767;183821,116426;182884,120469;181211,121223;181344,120812;181612,117934;182616,114919;183419,114439;183419,114439;184290,109231;184758,106764;185160,104229;185494,101830;185628,99569;185695,97650;185829,96622;185896,95594;9427,63821;9461,63838;9464,63828;13466,53999;11993,56808;10789,57836;10786,57902;10669,60525;10672,60519;10789,57905;11993,56877;13466,54067;13516,54102;13541,54050;14269,48037;13332,48722;11926,51737;12248,52001;12258,51955;11993,51737;13399,48722;14229,48116;19423,44131;19339,44200;18980,45613;18754,46324;12596,57836;11726,60646;10922,63524;9182,69554;8044,73666;7509,76750;7241,78326;7040,79902;6438,84151;6237,86755;6571,89496;6728,88002;6705,87508;6973,84630;7575,80382;8053,79795;8747,75041;8713,74214;9375,72273;9768,70644;9651,70925;9249,70788;8245,73735;8312,75379;7843,78531;7776,79080;7107,79902;7308,78326;7575,76750;8111,73666;9249,69554;10989,63524;11793,60646;12663,57836;18821,46324;19423,44131;20628,37278;20628,37278;20963,37553;20963,37552;32690,27522;32677,27533;32638,27578;32091,28164;31953,28370;31863,28475;31472,29055;27389,33989;26251,35360;25113,36799;20083,42490;25180,36730;26318,35291;27456,33921;31539,28987;31953,28370;32638,27578;34389,22797;33811,23003;33382,23166;33279,23299;32543,23984;30669,25218;29397,26657;28192,28096;27389,28850;27362,28815;26602,29749;25314,31385;23239,33715;23573,34126;23580,34120;23306,33784;25381,31454;27456,28850;28259,28096;29464,26657;30736,25218;32610,23984;33346,23299;34150,22991;34403,22910;131342,10416;134756,11992;136229,13226;132949,11581;131342,10416;120231,5414;122908,6030;126657,7949;120231,5414;79935,4960;78529,5139;75517,5551;72571,6236;71300,6647;69827,7058;66605,7706;66012,7949;61928,9388;57912,11033;55101,12335;53227,13089;48608,15281;46399,16720;44257,18159;40843,20763;37630,23367;34555,26114;34819,26451;35472,25993;36027,25569;38032,23779;41245,21175;44659,18571;46801,17132;49010,15693;53628,13500;55436,12540;58247,11238;62263,9594;66346,8155;68061,7810;68890,7520;80168,5029;103873,3486;105304,3632;107245,4317;105772,4112;102693,3495;103873,3486;111663,2947;114407,3152;117754,4523;113604,3769;111663,2947;89272,2929;81541,3358;76186,4112;73642,4797;71434,5619;68354,6030;56707,10622;52490,12540;51218,13020;50081,13637;47939,14802;44592,16583;42048,18639;34685,24532;33146,25902;31641,27309;31673,27342;20093,41253;17750,44542;16679,46529;15608,48380;13600,52217;11415,55741;11391,55849;10655,57905;10119,58864;9985,59001;9391,61023;9249,62222;9115,63935;8178,66745;7308,69554;6371,73666;5835,77435;5500,81204;5969,78600;6012,78385;6103,77366;6638,73597;6806,73655;6821,73591;6638,73529;7576,69417;8446,66608;9379,63811;9316,63798;9450,62085;10186,58864;10722,57905;10740,57855;11458,55849;13667,52286;15675,48448;16746,46598;17817,44611;20160,41321;31740,27411;34819,24532;42182,18639;44726,16583;48072,14802;50214,13637;51352,13020;52624,12540;56841,10622;68488,6030;71567,5619;73776,4797;76320,4112;81675,3358;89406,2955;95620,3169;98677,0;101823,206;105036,548;107178,1096;108584,1782;110324,1439;112935,2056;114541,2535;114474,2604;114407,3084;111663,2878;110726,2604;109789,2398;107981,1987;106174,1576;104300,1302;102225,1302;100551,1302;97941,1302;97818,1262;96669,1850;97070,2535;101087,3358;99299,3390;99330,3392;101221,3358;102827,3563;105906,4180;107379,4386;109856,4934;112399,5482;114876,6099;117352,6853;118557,7195;119762,7606;119778,7621;120642,7773;122736,8570;123028,9024;123109,9045;124983,9799;126590,10485;128196,11238;129401,11924;130204,12335;131075,12814;134020,14528;137768,16995;139709,18365;139766,18406;140758,19023;178533,91757;178505,92330;179269,92442;180006,92990;180340,94841;181612,97033;182148,97083;182148,96554;182692,95006;182683,94704;183219,92853;183955,92853;185093,92100;185227,95115;184892,96554;184490,97924;184290,100186;184223,101351;184089,102516;183803,102710;183821,102790;184094,102603;184223,101488;184290,100323;184490,98061;184892,96691;185227,95252;185762,95663;185695,96691;185561,97719;185494,99638;185361,101899;185026,104297;184624,106833;184156,109300;183286,114508;182482,114987;181478,118003;181210,120881;181077,121292;179939,124444;179604,124718;178198,128076;179671,124718;180006,124444;177864,130680;176726,131297;176490,131780;176525,131845;176793,131297;177931,130680;177127,133010;175655,135751;174918,137121;174115,138492;173513,139520;172643,141507;171705,143426;170233,145482;168760,147400;168822,147271;167154,149593;163539,153636;162827,154757;163539,153705;167154,149662;164409,153910;162995,155427;161860,156281;161799,156377;161089,156936;161062,157131;157916,160420;154569,163573;154415,163688;153298,165149;150620,167205;148118,169126;148109,169137;150620,167273;153298,165217;151089,167479;149290,168678;148045,169216;148010,169260;146671,170151;146166,170391;144897,171445;143659,172344;141784,173578;141182,173646;140512,173951;140408,174032;141249,173715;141851,173646;139442,175496;137902,176319;136363,177072;135275,177239;135091,177347;130004,179608;129744,179668;128196,180704;129066,180978;125853,182418;126121,181458;125050,181869;124046,182212;121971,182897;121694,182557;120699,182760;119494,183034;117018,183651;116936,183690;119294,183103;120498,182829;121502,182623;121904,182966;123979,182280;124983,181938;126054,181527;125786,182486;122975,183857;122837,183817;120900,184610;119294,185090;116884,185707;115888,185621;113806,186036;113738,186186;108182,187283;106910,186940;105839,186940;103965,187557;102292,187694;100618,187763;100436,187683;98911,187960;97070,187625;97137,187557;97472,187077;95933,186872;96669,186461;98878,186392;101020,186323;104099,186392;106241,186186;110257,185296;112935,184679;114943,184610;115082,184544;113135,184610;110458,185227;106442,186118;104300,186323;101221,186255;99079,186323;96870,186392;96937,186118;97405,185433;118022,181938;132012,176524;135693,174537;137768,173441;139910,172276;143926,169809;147139,167273;153164,162476;154837,161106;156444,159667;158853,157405;159858,155692;161300,154339;161311,154254;159924,155555;158920,157268;156511,159530;154904,160969;153231,162339;147206,167136;143993,169672;139977,172139;137835,173303;135760,174400;132079,176387;118089,181801;97472,185296;95933,185296;95732,184747;94125,184679;92653,185296;88369,185364;85223,185227;83683,185090;82144,184816;83071,183803;82880,183857;79424,183201;79265,183240;72638,182006;70028,181458;67752,181047;65008,179745;61594,178443;58046,177004;58649,176524;61125,177004;62196,177963;65878,179060;73174,180978;74981,181321;76922,181664;79064,182143;81425,182666;81608,182623;83817,182966;83884,182829;87097,182966;87632,183034;92586,183034;96200,183171;100484,182829;101020,182829;101221,183377;105438,182829;108249,182143;109855,181869;110860,181732;113068,181184;114876,180773;116683,180293;119998,179706;120432,179539;116951,180156;115144,180636;113336,181047;111127,181595;110123,181732;108517,182006;104166,182418;101221,182692;100685,182692;96401,183034;92786,182897;87833,182897;87298,182829;85223,181938;84085,182692;84082,182698;85022,182075;87097,182966;83884,182829;83909,182812;81809,182486;79332,181938;77190,181458;75249,181115;73442,180773;66146,178854;62464,177758;61393,176798;58916,176319;55235,174400;54164,174468;50348,172481;49679,171248;49813,171179;52156,172481;54498,173783;55168,173372;52423,171522;50148,170494;47001,168644;44324,166862;40107,165012;38500,163641;38835,163504;40442,163984;37095,160420;35221,158844;33480,157268;31271,155418;28058,151786;27838,151081;27188,150416;24979,147949;24711,146715;23841,145482;23738,145315;22703,144591;20695,141644;19557,138903;19423,138903;17884,135888;16411,132873;14872,129378;13466,125815;14872,128213;16277,131228;16746,132873;16939,133164;16701,131895;16080,130740;15068,128411;13868,126363;12395,122251;11133,118037;10719,116808;8915,109434;8117,104082;8111,104229;8178,105325;8513,107861;8914,110465;8245,108203;7776,105325;7241,105325;6906,102721;6438,101077;6036,99500;4898,98267;4563,98267;4229,96554;4095,94361;4362,91277;4496,90181;4724,89429;4613,87714;4764,85178;5032,84664;5032,84356;4496,85384;4028,84699;3158,83465;2999,82489;2957,82574;2689,85315;2488,88057;2287,90181;2287,94566;2354,96828;2488,99089;1886,101214;1752,101214;1350,97102;1350,92853;1685,89564;2287,90181;1752,89496;1618,87029;1752,83260;1819,82232;2020,80519;2823,77435;3223,75386;3091,74899;2622,77640;1819,80724;1618,82437;1551,83465;1417,87234;1551,89701;1216,92990;1216,97239;1618,101351;1752,101351;2622,105257;3091,108477;4095,111767;5676,118840;5814,120195;6103,120195;7576,123827;8111,125678;7107,124101;6036,121634;5969,122320;5387,120472;4965,120538;4496,118962;2890,115193;1886,111835;1819,109026;1350,105736;1016,102447;279,100049;748,87303;1216,84013;815,82232;1618,77298;1819,76133;2354,72158;3760,69280;3425,73186;3760,72517;3961,70916;4028,69143;4630,66882;5567,63455;6705,59961;6791,59862;7308,57083;8044,55095;8914,53451;10655,50024;12060,46941;14068,42966;15541,41253;16746,38854;17750,37347;18821,36799;19089,36388;20160,34195;22235,31728;22291,32759;22140,33192;24310,30905;25381,29466;26786,28096;26908,28234;26853,28164;28594,26383;30334,24738;32208,22682;34819,20695;37630,18571;39311,17370;40442,16309;42450,15076;44592,13911;44875,13762;45604,13029;46801,12129;48114,11444;49044,11225;49210,11101;67417,3563;68093,3413;69961,2741;71249,2475;71921,2470;72170,2398;87432,343;91766,325;96401,411;96487,477;98744,206;100819,548;102894,959;103965,1208;102827,891;100752,480;98677,137;9867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r w:rsidR="00594686" w:rsidRPr="008974CA">
        <w:rPr>
          <w:lang w:val="en-AU" w:eastAsia="en-AU"/>
        </w:rPr>
        <mc:AlternateContent>
          <mc:Choice Requires="wps">
            <w:drawing>
              <wp:anchor distT="0" distB="0" distL="114300" distR="114300" simplePos="0" relativeHeight="251760640" behindDoc="0" locked="0" layoutInCell="1" allowOverlap="1" wp14:anchorId="5885DFBD" wp14:editId="5B675016">
                <wp:simplePos x="0" y="0"/>
                <wp:positionH relativeFrom="column">
                  <wp:posOffset>3500120</wp:posOffset>
                </wp:positionH>
                <wp:positionV relativeFrom="paragraph">
                  <wp:posOffset>4769485</wp:posOffset>
                </wp:positionV>
                <wp:extent cx="186055" cy="187960"/>
                <wp:effectExtent l="0" t="0" r="4445" b="2540"/>
                <wp:wrapNone/>
                <wp:docPr id="88" name="Freeform: Shape 14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6055" cy="18796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5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058C36B" id="Freeform: Shape 142" o:spid="_x0000_s1026" alt="Decorative" style="position:absolute;margin-left:275.6pt;margin-top:375.55pt;width:14.65pt;height:1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&#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29dd1 [3205]" stroked="f">
                <v:fill opacity="29555f"/>
                <v:stroke joinstyle="miter"/>
                <v:path arrowok="t" o:connecttype="custom" o:connectlocs="101153,186941;100283,187420;100336,187443;108383,182075;105572,182760;101354,183308;101154,182760;104099,182486;108383,182075;115696,181357;115524,181407;115612,181390;63234,180327;66212,181115;67484,181184;71032,182966;72638,183308;72739,183343;73107,182966;74513,183377;75918,183719;78688,184379;78730,184336;81943,184884;83482,185159;85022,185296;88168,185433;92452,185364;92638,185364;93054,185124;93991,184816;94945,184799;95598,184884;95774,185364;97271,185364;96803,186049;96535,186392;95665,186803;94058,186803;91983,186666;87498,186529;84152,186255;81206,185844;78261,185364;73776,184679;70296,183514;70336,183484;68287,182829;66480,182006;64405,181321;62263,180567;63234,180327;102636,178858;101614,179018;94541,179384;96870,179676;97472,179539;101622,179060;102305,178924;108991,177865;105517,178408;106709,178443;108425,178117;121671,177707;110776,180677;116290,179419;51821,176319;59519,179676;62263,180567;64338,181321;66413,182006;68221,182829;67819,183171;66748,182966;62933,181527;61058,180773;59184,179950;56707,179060;54565,178100;52892,177209;51821,176319;54967,174605;58649,176524;58180,176798;53896,174674;54967,174605;41379,169946;45930,172550;46868,173646;44726,172481;43119,171453;41379,169946;49360,168187;49361,168207;49587,168487;49612,168370;147115,163689;146872,163710;142855,166656;138906,168849;136095,170562;134555,171248;132949,171933;131008,172961;129535,173852;127393,174743;125184,175565;124582,176182;123644,176524;121302,176935;118290,177895;115545,178786;112533,179676;108784,180636;103496,181527;103363,181732;100820,182383;100886,182418;103709,181695;103764,181527;109052,180636;112801,179676;115813,178786;118557,177895;121569,176935;123912,176524;122326,177498;122373,177484;124046,176456;124983,176113;125046,176095;125452,175633;127661,174811;129803,173920;131275,173029;133217,172001;134823,171316;135925,170826;136496,170425;139308,168712;143257,166519;32331,162741;32585,162965;32672,163010;147564,160953;147541,160969;147541,160988;147647,161004;147675,160969;149010,159930;148615,160209;148545,160283;148816,160106;26865,156478;29393,159525;27389,157063;153750,156476;153744,156478;153699,156789;152628,158022;151356,159461;151433,159443;152628,158091;153699,156857;153750,156476;33408,154933;33540,155098;33547,155075;23507,153362;25247,154527;25332,154630;26125,154810;27924,156514;30401,158570;31472,160078;32074,160832;34618,163024;33882,163641;31513,160947;31405,160969;31405,160969;33647,163519;33882,163641;34618,163024;40977,168164;39705,168575;40174,168918;38300,168986;37095,168164;35957,167273;33146,164875;30535,162476;28125,160078;26987,158913;25916,157679;26318,157131;27657,158365;29129,159530;30937,161517;31090,161652;29129,159530;27724,158365;26385,157131;24912,155281;23507,153362;170969,142467;170935,142481;170204,144278;170266,133882;168492,136505;167622,138149;166752,139657;164677,142467;162870,145276;161263,147537;161129,147621;161020,147788;161196,147675;162803,145413;164610,142604;166685,139794;167555,138286;168425,136642;170233,133969;175613,133644;175052,134929;173847,137396;175052,134929;175613,133644;177194,132941;176324,135614;174785,138492;173245,141439;171839,143289;172776,141370;173580,139451;174182,138424;174985,137053;175722,135682;177194,132941;172862,127067;171237,129995;171207,130065;172843,127117;173753,120437;171800,125899;167692,134495;167091,135469;167087,135477;165681,137944;164275,140616;162669,142672;161330,145002;153432,154116;150821,156377;150571,156572;150462,156684;149371,157595;148478,158639;145198,161174;144684,161507;143288,162672;143087,162806;142789,163093;140178,164875;137567,166519;137269,166674;135501,167850;134953,168133;134421,168507;132614,169535;130925,170212;127162,172156;118332,175527;112179,177147;117152,176182;118089,175976;121101,174880;122975,174263;125987,172687;129401,171453;131588,170575;132547,170014;133417,169740;134622,169055;134939,168830;135760,168027;137567,166931;139624,165899;140379,165423;142989,163641;144127,162545;145399,161722;148679,159187;151022,156926;153632,154664;161531,145550;162618,143658;162669,143494;164409,140753;164945,139931;165657,138920;165882,138492;167288,136025;170032,130200;172709,123964;173496,121429;181077,114371;180876,114508;180876,114508;181709,110309;181685,110431;181880,110670;182482,111356;182884,111081;182894,111029;182616,111218;181947,110602;181112,102525;181065,102528;180981,102532;181010,102858;180943,104571;180675,105599;179069,108203;178667,110465;178265,111218;177596,114508;176860,117112;176056,119647;175588,121634;175052,123690;175479,123010;175856,121566;176190,119510;176993,116975;177730,114371;178399,111081;178801,110328;179202,108066;180809,105462;179738,110739;178935,115124;177127,120744;176770,121313;176617,122166;176123,123622;174249,127802;173379,129995;172843,131160;172174,132393;170367,135682;168425,138903;165949,143220;163204,147469;161397,149867;159456,152197;158787,153157;158050,154116;156912,155075;155051,157185;155105,157405;153164,159461;151089,160969;149415,162339;147830,163525;148077,163504;149817,162202;151490,160832;153565,159324;155507,157268;155440,156994;157314,154870;158452,153910;159188,152951;159858,151992;161799,149662;163606,147263;166350,143015;168827,138698;170768,135477;172576,132188;173245,130954;173780,129789;174651,127596;176525,123416;177261,120607;179069,114987;179872,110602;180943,105325;181184,104398;181010,104366;181077,102653;182549,101077;181770,104401;181770,104401;182549,101077;183152,100391;182750,101282;182750,101282;182658,103149;182616,104914;181947,107023;181947,107263;182750,104914;182884,101282;183196,100590;180273,97445;179835,98506;179671,100049;179460,99328;179383,99430;179604,100186;179470,101282;179738,102173;179945,102161;179805,101693;179939,100597;180273,97445;185896,95594;186030,95663;185963,98541;186030,100528;185829,104160;185628,106216;185026,109231;184825,111767;183821,116426;182884,120469;181211,121223;181344,120812;181612,117934;182616,114919;183419,114439;183419,114439;184290,109231;184758,106764;185160,104229;185494,101830;185628,99569;185695,97650;185829,96622;185896,95594;9427,63821;9461,63838;9464,63828;13466,53999;11993,56808;10789,57836;10786,57902;10669,60525;10672,60519;10789,57905;11993,56877;13466,54067;13516,54102;13541,54050;14269,48037;13332,48722;11926,51737;12248,52001;12258,51955;11993,51737;13399,48722;14229,48116;19423,44131;19339,44200;18980,45613;18754,46324;12596,57836;11726,60646;10922,63524;9182,69554;8044,73666;7509,76750;7241,78326;7040,79902;6438,84151;6237,86755;6571,89496;6728,88002;6705,87508;6973,84630;7575,80382;8053,79795;8747,75041;8713,74214;9375,72273;9768,70644;9651,70925;9249,70788;8245,73735;8312,75379;7843,78531;7776,79080;7107,79902;7308,78326;7575,76750;8111,73666;9249,69554;10989,63524;11793,60646;12663,57836;18821,46324;19423,44131;20628,37278;20628,37278;20963,37553;20963,37552;32690,27522;32677,27533;32638,27578;32091,28164;31953,28370;31863,28475;31472,29055;27389,33989;26251,35360;25113,36799;20083,42490;25180,36730;26318,35291;27456,33921;31539,28987;31953,28370;32638,27578;34389,22797;33811,23003;33382,23166;33279,23299;32543,23984;30669,25218;29397,26657;28192,28096;27389,28850;27362,28815;26602,29749;25314,31385;23239,33715;23573,34126;23580,34120;23306,33784;25381,31454;27456,28850;28259,28096;29464,26657;30736,25218;32610,23984;33346,23299;34150,22991;34403,22910;131342,10416;134756,11992;136229,13226;132949,11581;131342,10416;120231,5414;122908,6030;126657,7949;120231,5414;79935,4960;78529,5139;75517,5551;72571,6236;71300,6647;69827,7058;66605,7706;66012,7949;61928,9388;57912,11033;55101,12335;53227,13089;48608,15281;46399,16720;44257,18159;40843,20763;37630,23367;34555,26114;34819,26451;35472,25993;36027,25569;38032,23779;41245,21175;44659,18571;46801,17132;49010,15693;53628,13500;55436,12540;58247,11238;62263,9594;66346,8155;68061,7810;68890,7520;80168,5029;103873,3486;105304,3632;107245,4317;105772,4112;102693,3495;103873,3486;111663,2947;114407,3152;117754,4523;113604,3769;111663,2947;89272,2929;81541,3358;76186,4112;73642,4797;71434,5619;68354,6030;56707,10622;52490,12540;51218,13020;50081,13637;47939,14802;44592,16583;42048,18639;34685,24532;33146,25902;31641,27309;31673,27342;20093,41253;17750,44542;16679,46529;15608,48380;13600,52217;11415,55741;11391,55849;10655,57905;10119,58864;9985,59001;9391,61023;9249,62222;9115,63935;8178,66745;7308,69554;6371,73666;5835,77435;5500,81204;5969,78600;6012,78385;6103,77366;6638,73597;6806,73655;6821,73591;6638,73529;7576,69417;8446,66608;9379,63811;9316,63798;9450,62085;10186,58864;10722,57905;10740,57855;11458,55849;13667,52286;15675,48448;16746,46598;17817,44611;20160,41321;31740,27411;34819,24532;42182,18639;44726,16583;48072,14802;50214,13637;51352,13020;52624,12540;56841,10622;68488,6030;71567,5619;73776,4797;76320,4112;81675,3358;89406,2955;95620,3169;98677,0;101823,206;105036,548;107178,1096;108584,1782;110324,1439;112935,2056;114541,2535;114474,2604;114407,3084;111663,2878;110726,2604;109789,2398;107981,1987;106174,1576;104300,1302;102225,1302;100551,1302;97941,1302;97818,1262;96669,1850;97070,2535;101087,3358;99299,3390;99330,3392;101221,3358;102827,3563;105906,4180;107379,4386;109856,4934;112399,5482;114876,6099;117352,6853;118557,7195;119762,7606;119778,7621;120642,7773;122736,8570;123028,9024;123109,9045;124983,9799;126590,10485;128196,11238;129401,11924;130204,12335;131075,12814;134020,14528;137768,16995;139709,18365;139766,18406;140758,19023;178533,91757;178505,92330;179269,92442;180006,92990;180340,94841;181612,97033;182148,97083;182148,96554;182692,95006;182683,94704;183219,92853;183955,92853;185093,92100;185227,95115;184892,96554;184490,97924;184290,100186;184223,101351;184089,102516;183803,102710;183821,102790;184094,102603;184223,101488;184290,100323;184490,98061;184892,96691;185227,95252;185762,95663;185695,96691;185561,97719;185494,99638;185361,101899;185026,104297;184624,106833;184156,109300;183286,114508;182482,114987;181478,118003;181210,120881;181077,121292;179939,124444;179604,124718;178198,128076;179671,124718;180006,124444;177864,130680;176726,131297;176490,131780;176525,131845;176793,131297;177931,130680;177127,133010;175655,135751;174918,137121;174115,138492;173513,139520;172643,141507;171705,143426;170233,145482;168760,147400;168822,147271;167154,149593;163539,153636;162827,154757;163539,153705;167154,149662;164409,153910;162995,155427;161860,156281;161799,156377;161089,156936;161062,157131;157916,160420;154569,163573;154415,163688;153298,165149;150620,167205;148118,169126;148109,169137;150620,167273;153298,165217;151089,167479;149290,168678;148045,169216;148010,169260;146671,170151;146166,170391;144897,171445;143659,172344;141784,173578;141182,173646;140512,173951;140408,174032;141249,173715;141851,173646;139442,175496;137902,176319;136363,177072;135275,177239;135091,177347;130004,179608;129744,179668;128196,180704;129066,180978;125853,182418;126121,181458;125050,181869;124046,182212;121971,182897;121694,182557;120699,182760;119494,183034;117018,183651;116936,183690;119294,183103;120498,182829;121502,182623;121904,182966;123979,182280;124983,181938;126054,181527;125786,182486;122975,183857;122837,183817;120900,184610;119294,185090;116884,185707;115888,185621;113806,186036;113738,186186;108182,187283;106910,186940;105839,186940;103965,187557;102292,187694;100618,187763;100436,187683;98911,187960;97070,187625;97137,187557;97472,187077;95933,186872;96669,186461;98878,186392;101020,186323;104099,186392;106241,186186;110257,185296;112935,184679;114943,184610;115082,184544;113135,184610;110458,185227;106442,186118;104300,186323;101221,186255;99079,186323;96870,186392;96937,186118;97405,185433;118022,181938;132012,176524;135693,174537;137768,173441;139910,172276;143926,169809;147139,167273;153164,162476;154837,161106;156444,159667;158853,157405;159858,155692;161300,154339;161311,154254;159924,155555;158920,157268;156511,159530;154904,160969;153231,162339;147206,167136;143993,169672;139977,172139;137835,173303;135760,174400;132079,176387;118089,181801;97472,185296;95933,185296;95732,184747;94125,184679;92653,185296;88369,185364;85223,185227;83683,185090;82144,184816;83071,183803;82880,183857;79424,183201;79265,183240;72638,182006;70028,181458;67752,181047;65008,179745;61594,178443;58046,177004;58649,176524;61125,177004;62196,177963;65878,179060;73174,180978;74981,181321;76922,181664;79064,182143;81425,182666;81608,182623;83817,182966;83884,182829;87097,182966;87632,183034;92586,183034;96200,183171;100484,182829;101020,182829;101221,183377;105438,182829;108249,182143;109855,181869;110860,181732;113068,181184;114876,180773;116683,180293;119998,179706;120432,179539;116951,180156;115144,180636;113336,181047;111127,181595;110123,181732;108517,182006;104166,182418;101221,182692;100685,182692;96401,183034;92786,182897;87833,182897;87298,182829;85223,181938;84085,182692;84082,182698;85022,182075;87097,182966;83884,182829;83909,182812;81809,182486;79332,181938;77190,181458;75249,181115;73442,180773;66146,178854;62464,177758;61393,176798;58916,176319;55235,174400;54164,174468;50348,172481;49679,171248;49813,171179;52156,172481;54498,173783;55168,173372;52423,171522;50148,170494;47001,168644;44324,166862;40107,165012;38500,163641;38835,163504;40442,163984;37095,160420;35221,158844;33480,157268;31271,155418;28058,151786;27838,151081;27188,150416;24979,147949;24711,146715;23841,145482;23738,145315;22703,144591;20695,141644;19557,138903;19423,138903;17884,135888;16411,132873;14872,129378;13466,125815;14872,128213;16277,131228;16746,132873;16939,133164;16701,131895;16080,130740;15068,128411;13868,126363;12395,122251;11133,118037;10719,116808;8915,109434;8117,104082;8111,104229;8178,105325;8513,107861;8914,110465;8245,108203;7776,105325;7241,105325;6906,102721;6438,101077;6036,99500;4898,98267;4563,98267;4229,96554;4095,94361;4362,91277;4496,90181;4724,89429;4613,87714;4764,85178;5032,84664;5032,84356;4496,85384;4028,84699;3158,83465;2999,82489;2957,82574;2689,85315;2488,88057;2287,90181;2287,94566;2354,96828;2488,99089;1886,101214;1752,101214;1350,97102;1350,92853;1685,89564;2287,90181;1752,89496;1618,87029;1752,83260;1819,82232;2020,80519;2823,77435;3223,75386;3091,74899;2622,77640;1819,80724;1618,82437;1551,83465;1417,87234;1551,89701;1216,92990;1216,97239;1618,101351;1752,101351;2622,105257;3091,108477;4095,111767;5676,118840;5814,120195;6103,120195;7576,123827;8111,125678;7107,124101;6036,121634;5969,122320;5387,120472;4965,120538;4496,118962;2890,115193;1886,111835;1819,109026;1350,105736;1016,102447;279,100049;748,87303;1216,84013;815,82232;1618,77298;1819,76133;2354,72158;3760,69280;3425,73186;3760,72517;3961,70916;4028,69143;4630,66882;5567,63455;6705,59961;6791,59862;7308,57083;8044,55095;8914,53451;10655,50024;12060,46941;14068,42966;15541,41253;16746,38854;17750,37347;18821,36799;19089,36388;20160,34195;22235,31728;22291,32759;22140,33192;24310,30905;25381,29466;26786,28096;26908,28234;26853,28164;28594,26383;30334,24738;32208,22682;34819,20695;37630,18571;39311,17370;40442,16309;42450,15076;44592,13911;44875,13762;45604,13029;46801,12129;48114,11444;49044,11225;49210,11101;67417,3563;68093,3413;69961,2741;71249,2475;71921,2470;72170,2398;87432,343;91766,325;96401,411;96487,477;98744,206;100819,548;102894,959;103965,1208;102827,891;100752,480;98677,137;9867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p>
    <w:tbl>
      <w:tblPr>
        <w:tblStyle w:val="TableGrid"/>
        <w:tblpPr w:leftFromText="180" w:rightFromText="180" w:vertAnchor="text" w:horzAnchor="margin" w:tblpXSpec="right" w:tblpY="1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tblGrid>
      <w:tr w:rsidR="00C8554B" w14:paraId="440C5DEF" w14:textId="77777777" w:rsidTr="008207B2">
        <w:trPr>
          <w:trHeight w:val="3389"/>
        </w:trPr>
        <w:tc>
          <w:tcPr>
            <w:tcW w:w="6799" w:type="dxa"/>
          </w:tcPr>
          <w:p w14:paraId="451B5157" w14:textId="56F2BE1B" w:rsidR="00C8554B" w:rsidRPr="00DF05E6" w:rsidRDefault="00C8554B" w:rsidP="008207B2">
            <w:pPr>
              <w:jc w:val="both"/>
              <w:rPr>
                <w:rFonts w:cstheme="minorHAnsi"/>
              </w:rPr>
            </w:pPr>
            <w:r w:rsidRPr="00723741">
              <w:rPr>
                <w:rFonts w:cstheme="minorHAnsi"/>
              </w:rPr>
              <w:lastRenderedPageBreak/>
              <w:drawing>
                <wp:anchor distT="0" distB="0" distL="114300" distR="114300" simplePos="0" relativeHeight="251653120" behindDoc="0" locked="0" layoutInCell="1" allowOverlap="1" wp14:anchorId="5111EE74" wp14:editId="1CB33001">
                  <wp:simplePos x="0" y="0"/>
                  <wp:positionH relativeFrom="margin">
                    <wp:posOffset>97790</wp:posOffset>
                  </wp:positionH>
                  <wp:positionV relativeFrom="paragraph">
                    <wp:posOffset>123141</wp:posOffset>
                  </wp:positionV>
                  <wp:extent cx="842645" cy="959485"/>
                  <wp:effectExtent l="0" t="0" r="0" b="0"/>
                  <wp:wrapSquare wrapText="bothSides"/>
                  <wp:docPr id="72" name="Picture 7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842645" cy="959485"/>
                          </a:xfrm>
                          <a:prstGeom prst="rect">
                            <a:avLst/>
                          </a:prstGeom>
                        </pic:spPr>
                      </pic:pic>
                    </a:graphicData>
                  </a:graphic>
                  <wp14:sizeRelH relativeFrom="margin">
                    <wp14:pctWidth>0</wp14:pctWidth>
                  </wp14:sizeRelH>
                  <wp14:sizeRelV relativeFrom="margin">
                    <wp14:pctHeight>0</wp14:pctHeight>
                  </wp14:sizeRelV>
                </wp:anchor>
              </w:drawing>
            </w:r>
            <w:r w:rsidRPr="00723741">
              <w:rPr>
                <w:rFonts w:cstheme="minorHAnsi"/>
                <w:color w:val="071320"/>
              </w:rPr>
              <w:t xml:space="preserve">The Lichfield Discovery Programme has been launched to help residents access tailored support to improve their skills and employment opportunities. The Workforce Development Initiative aims to elevate the skills and qualifications of Lichfield’s residents, particularly those who are currently underqualified and/or facing employment challenges and aims to connect low-qualified residents with local growth sectors, thereby enhancing employability and fostering economic development. Objectives are </w:t>
            </w:r>
            <w:r w:rsidRPr="00DF05E6">
              <w:rPr>
                <w:rFonts w:cstheme="minorHAnsi"/>
                <w:color w:val="071320"/>
              </w:rPr>
              <w:t>to:  Enhance Employability</w:t>
            </w:r>
            <w:r w:rsidR="00DF05E6" w:rsidRPr="00DF05E6">
              <w:rPr>
                <w:rFonts w:cstheme="minorHAnsi"/>
                <w:color w:val="071320"/>
              </w:rPr>
              <w:t xml:space="preserve">, </w:t>
            </w:r>
            <w:r w:rsidRPr="00DF05E6">
              <w:rPr>
                <w:rFonts w:cstheme="minorHAnsi"/>
                <w:color w:val="071320"/>
              </w:rPr>
              <w:t>Bridge Skill Gaps</w:t>
            </w:r>
            <w:r w:rsidR="00DF05E6" w:rsidRPr="00DF05E6">
              <w:rPr>
                <w:rFonts w:cstheme="minorHAnsi"/>
                <w:color w:val="071320"/>
              </w:rPr>
              <w:t xml:space="preserve"> and </w:t>
            </w:r>
            <w:r w:rsidRPr="00DF05E6">
              <w:rPr>
                <w:rFonts w:cstheme="minorHAnsi"/>
                <w:color w:val="071320"/>
              </w:rPr>
              <w:t>Support Economic Growth</w:t>
            </w:r>
            <w:r w:rsidR="00DF05E6" w:rsidRPr="00DF05E6">
              <w:rPr>
                <w:rFonts w:cstheme="minorHAnsi"/>
                <w:color w:val="071320"/>
              </w:rPr>
              <w:t>.</w:t>
            </w:r>
            <w:r w:rsidR="00DF05E6">
              <w:rPr>
                <w:rFonts w:cstheme="minorHAnsi"/>
                <w:b/>
                <w:bCs/>
                <w:color w:val="071320"/>
              </w:rPr>
              <w:t xml:space="preserve"> </w:t>
            </w:r>
          </w:p>
        </w:tc>
      </w:tr>
      <w:tr w:rsidR="00C8554B" w14:paraId="237454B4" w14:textId="77777777" w:rsidTr="008207B2">
        <w:trPr>
          <w:trHeight w:val="2627"/>
        </w:trPr>
        <w:tc>
          <w:tcPr>
            <w:tcW w:w="6799" w:type="dxa"/>
          </w:tcPr>
          <w:p w14:paraId="297C5FCF" w14:textId="25A49C96" w:rsidR="00C8554B" w:rsidRPr="00723741" w:rsidRDefault="00723741" w:rsidP="008207B2">
            <w:pPr>
              <w:jc w:val="both"/>
              <w:rPr>
                <w:rFonts w:cstheme="minorHAnsi"/>
                <w:noProof w:val="0"/>
                <w:color w:val="auto"/>
              </w:rPr>
            </w:pPr>
            <w:r w:rsidRPr="00723741">
              <w:drawing>
                <wp:anchor distT="0" distB="0" distL="114300" distR="114300" simplePos="0" relativeHeight="251655168" behindDoc="0" locked="0" layoutInCell="1" allowOverlap="1" wp14:anchorId="15291B02" wp14:editId="2145638B">
                  <wp:simplePos x="0" y="0"/>
                  <wp:positionH relativeFrom="column">
                    <wp:posOffset>3972</wp:posOffset>
                  </wp:positionH>
                  <wp:positionV relativeFrom="paragraph">
                    <wp:posOffset>15004</wp:posOffset>
                  </wp:positionV>
                  <wp:extent cx="1832210" cy="744279"/>
                  <wp:effectExtent l="0" t="0" r="0" b="0"/>
                  <wp:wrapSquare wrapText="bothSides"/>
                  <wp:docPr id="106" name="Picture 106" descr="A logo with black and orange letters&#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logo with black and orange letters&#10;&#10;Description automatically generated">
                            <a:hlinkClick r:id="rId26"/>
                          </pic:cNvPr>
                          <pic:cNvPicPr/>
                        </pic:nvPicPr>
                        <pic:blipFill rotWithShape="1">
                          <a:blip r:embed="rId27"/>
                          <a:srcRect l="17495" t="20944" r="16993" b="21036"/>
                          <a:stretch/>
                        </pic:blipFill>
                        <pic:spPr bwMode="auto">
                          <a:xfrm>
                            <a:off x="0" y="0"/>
                            <a:ext cx="1832210" cy="744279"/>
                          </a:xfrm>
                          <a:prstGeom prst="rect">
                            <a:avLst/>
                          </a:prstGeom>
                          <a:ln>
                            <a:noFill/>
                          </a:ln>
                          <a:extLst>
                            <a:ext uri="{53640926-AAD7-44D8-BBD7-CCE9431645EC}">
                              <a14:shadowObscured xmlns:a14="http://schemas.microsoft.com/office/drawing/2010/main"/>
                            </a:ext>
                          </a:extLst>
                        </pic:spPr>
                      </pic:pic>
                    </a:graphicData>
                  </a:graphic>
                </wp:anchor>
              </w:drawing>
            </w:r>
            <w:r w:rsidRPr="00723741">
              <w:rPr>
                <w:rFonts w:cstheme="minorHAnsi"/>
              </w:rPr>
              <w:t>The Lichfield and Tamworth Chamber of Commerce provides a platform for local businesses to connect, support, and grow. Our mission is to create a strong business community by advocating for members' interests, promoting networking opportunities, and facilitating business development initiatives. We believe that thriving businesses are the core of a vibrant community. Our ultimate vision and purpose is to make Greater Birmingham the best place to work and do business.</w:t>
            </w:r>
          </w:p>
        </w:tc>
      </w:tr>
      <w:tr w:rsidR="00C8554B" w14:paraId="43174830" w14:textId="77777777" w:rsidTr="008207B2">
        <w:trPr>
          <w:trHeight w:val="4186"/>
        </w:trPr>
        <w:tc>
          <w:tcPr>
            <w:tcW w:w="6799" w:type="dxa"/>
          </w:tcPr>
          <w:p w14:paraId="6462DF46" w14:textId="77777777" w:rsidR="00C8554B" w:rsidRDefault="00C8554B" w:rsidP="008207B2">
            <w:pPr>
              <w:tabs>
                <w:tab w:val="center" w:pos="6660"/>
              </w:tabs>
              <w:jc w:val="both"/>
              <w:rPr>
                <w:rFonts w:cstheme="minorHAnsi"/>
                <w:color w:val="auto"/>
                <w:shd w:val="clear" w:color="auto" w:fill="FFFFFF"/>
              </w:rPr>
            </w:pPr>
            <w:r w:rsidRPr="00723741">
              <w:rPr>
                <w:rFonts w:cstheme="minorHAnsi"/>
                <w:color w:val="auto"/>
              </w:rPr>
              <w:drawing>
                <wp:anchor distT="0" distB="0" distL="114300" distR="114300" simplePos="0" relativeHeight="251654144" behindDoc="0" locked="0" layoutInCell="1" allowOverlap="1" wp14:anchorId="5548C99B" wp14:editId="7E08826A">
                  <wp:simplePos x="0" y="0"/>
                  <wp:positionH relativeFrom="margin">
                    <wp:posOffset>-65405</wp:posOffset>
                  </wp:positionH>
                  <wp:positionV relativeFrom="paragraph">
                    <wp:posOffset>77470</wp:posOffset>
                  </wp:positionV>
                  <wp:extent cx="1816735" cy="622300"/>
                  <wp:effectExtent l="0" t="0" r="0" b="6350"/>
                  <wp:wrapSquare wrapText="bothSides"/>
                  <wp:docPr id="73" name="Picture 7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1816735" cy="622300"/>
                          </a:xfrm>
                          <a:prstGeom prst="rect">
                            <a:avLst/>
                          </a:prstGeom>
                        </pic:spPr>
                      </pic:pic>
                    </a:graphicData>
                  </a:graphic>
                  <wp14:sizeRelH relativeFrom="margin">
                    <wp14:pctWidth>0</wp14:pctWidth>
                  </wp14:sizeRelH>
                  <wp14:sizeRelV relativeFrom="margin">
                    <wp14:pctHeight>0</wp14:pctHeight>
                  </wp14:sizeRelV>
                </wp:anchor>
              </w:drawing>
            </w:r>
            <w:r w:rsidRPr="00723741">
              <w:rPr>
                <w:rFonts w:cstheme="minorHAnsi"/>
                <w:color w:val="auto"/>
                <w:shd w:val="clear" w:color="auto" w:fill="FFFFFF"/>
              </w:rPr>
              <w:t>The Chamber brings together the vibrant and diverse trades, manufacturers, retailers and professionals of Lichfield to keep you informed of local issues and initiatives and to provide representation to the local government. We believe that by working together we can positively impact our city.  Every member of the Chamber is provided a platform on which they can educate and promote their business to each other and the wider area. By pooling commercial and technical knowledge, supporting endeavours and events and working collaboratively, we support the business community. We actively promote and facilitate networking between members, strengthening relationships and fostering goodwill and unity that help us to work as one, encouraging trade and prosperity in our community.</w:t>
            </w:r>
          </w:p>
          <w:p w14:paraId="1E6BD073" w14:textId="77777777" w:rsidR="00EE0F53" w:rsidRDefault="00EE0F53" w:rsidP="008207B2">
            <w:pPr>
              <w:tabs>
                <w:tab w:val="center" w:pos="6660"/>
              </w:tabs>
              <w:jc w:val="both"/>
              <w:rPr>
                <w:rFonts w:cstheme="minorHAnsi"/>
                <w:color w:val="auto"/>
                <w:shd w:val="clear" w:color="auto" w:fill="FFFFFF"/>
              </w:rPr>
            </w:pPr>
          </w:p>
          <w:p w14:paraId="169A5941" w14:textId="77777777" w:rsidR="00EE0F53" w:rsidRDefault="00EE0F53" w:rsidP="008207B2">
            <w:pPr>
              <w:tabs>
                <w:tab w:val="center" w:pos="6660"/>
              </w:tabs>
              <w:jc w:val="both"/>
              <w:rPr>
                <w:rFonts w:cstheme="minorHAnsi"/>
                <w:color w:val="auto"/>
                <w:shd w:val="clear" w:color="auto" w:fill="FFFFFF"/>
              </w:rPr>
            </w:pPr>
          </w:p>
          <w:p w14:paraId="646BA94A" w14:textId="4B4E37B7" w:rsidR="00EE0F53" w:rsidRPr="008207B2" w:rsidRDefault="00EE0F53" w:rsidP="008207B2">
            <w:pPr>
              <w:tabs>
                <w:tab w:val="center" w:pos="6660"/>
              </w:tabs>
              <w:jc w:val="both"/>
              <w:rPr>
                <w:rFonts w:cstheme="minorHAnsi"/>
                <w:color w:val="auto"/>
                <w:shd w:val="clear" w:color="auto" w:fill="FFFFFF"/>
              </w:rPr>
            </w:pPr>
          </w:p>
          <w:p w14:paraId="2F9C10AD" w14:textId="73CE4587" w:rsidR="00695363" w:rsidRPr="008207B2" w:rsidRDefault="00992E89" w:rsidP="008207B2">
            <w:pPr>
              <w:pStyle w:val="NoSpacing"/>
              <w:rPr>
                <w:rFonts w:cstheme="minorHAnsi"/>
                <w:color w:val="000000" w:themeColor="text1"/>
                <w:sz w:val="22"/>
                <w:szCs w:val="22"/>
              </w:rPr>
            </w:pPr>
            <w:r w:rsidRPr="008207B2">
              <w:rPr>
                <w:rFonts w:cstheme="minorHAnsi"/>
                <w:sz w:val="22"/>
                <w:szCs w:val="22"/>
                <w:shd w:val="clear" w:color="auto" w:fill="FFFFFF"/>
              </w:rPr>
              <w:drawing>
                <wp:anchor distT="0" distB="0" distL="114300" distR="114300" simplePos="0" relativeHeight="251659264" behindDoc="0" locked="0" layoutInCell="1" allowOverlap="1" wp14:anchorId="5B73E1CB" wp14:editId="5F917C49">
                  <wp:simplePos x="0" y="0"/>
                  <wp:positionH relativeFrom="column">
                    <wp:posOffset>-4445</wp:posOffset>
                  </wp:positionH>
                  <wp:positionV relativeFrom="paragraph">
                    <wp:posOffset>3175</wp:posOffset>
                  </wp:positionV>
                  <wp:extent cx="1511935" cy="1511935"/>
                  <wp:effectExtent l="0" t="0" r="0" b="0"/>
                  <wp:wrapSquare wrapText="bothSides"/>
                  <wp:docPr id="4" name="Picture 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anchor>
              </w:drawing>
            </w:r>
            <w:r w:rsidR="00695363" w:rsidRPr="008207B2">
              <w:rPr>
                <w:rFonts w:cstheme="minorHAnsi"/>
                <w:sz w:val="22"/>
                <w:szCs w:val="22"/>
              </w:rPr>
              <w:t xml:space="preserve"> </w:t>
            </w:r>
            <w:r w:rsidR="00695363" w:rsidRPr="008207B2">
              <w:rPr>
                <w:rFonts w:cstheme="minorHAnsi"/>
                <w:color w:val="000000" w:themeColor="text1"/>
                <w:sz w:val="22"/>
                <w:szCs w:val="22"/>
              </w:rPr>
              <w:t xml:space="preserve">Are you looking for a practical route into the industry you love? Do you want to gain nationally </w:t>
            </w:r>
            <w:proofErr w:type="spellStart"/>
            <w:r w:rsidR="00695363" w:rsidRPr="008207B2">
              <w:rPr>
                <w:rFonts w:cstheme="minorHAnsi"/>
                <w:color w:val="000000" w:themeColor="text1"/>
                <w:sz w:val="22"/>
                <w:szCs w:val="22"/>
              </w:rPr>
              <w:t>recognised</w:t>
            </w:r>
            <w:proofErr w:type="spellEnd"/>
            <w:r w:rsidR="00695363" w:rsidRPr="008207B2">
              <w:rPr>
                <w:rFonts w:cstheme="minorHAnsi"/>
                <w:color w:val="000000" w:themeColor="text1"/>
                <w:sz w:val="22"/>
                <w:szCs w:val="22"/>
              </w:rPr>
              <w:t xml:space="preserve"> qualifications and real-world work experience? With an apprenticeship, you’ll get the best of both worlds. Whether you’re about to leave school or are an adult who wants to retrain for a new career, an apprenticeship can get you there.</w:t>
            </w:r>
          </w:p>
          <w:p w14:paraId="11387965" w14:textId="66A3BA4B" w:rsidR="00695363" w:rsidRPr="008207B2" w:rsidRDefault="00695363" w:rsidP="008207B2">
            <w:pPr>
              <w:pStyle w:val="NoSpacing"/>
              <w:rPr>
                <w:rFonts w:cstheme="minorHAnsi"/>
                <w:color w:val="000000" w:themeColor="text1"/>
                <w:sz w:val="22"/>
                <w:szCs w:val="22"/>
              </w:rPr>
            </w:pPr>
            <w:r w:rsidRPr="008207B2">
              <w:rPr>
                <w:rFonts w:cstheme="minorHAnsi"/>
                <w:color w:val="000000" w:themeColor="text1"/>
                <w:sz w:val="22"/>
                <w:szCs w:val="22"/>
              </w:rPr>
              <w:t xml:space="preserve">Apprenticeships allow you to enjoy all the benefits of college – great facilities, quality training in nationally </w:t>
            </w:r>
            <w:proofErr w:type="spellStart"/>
            <w:r w:rsidRPr="008207B2">
              <w:rPr>
                <w:rFonts w:cstheme="minorHAnsi"/>
                <w:color w:val="000000" w:themeColor="text1"/>
                <w:sz w:val="22"/>
                <w:szCs w:val="22"/>
              </w:rPr>
              <w:t>recognised</w:t>
            </w:r>
            <w:proofErr w:type="spellEnd"/>
            <w:r w:rsidRPr="008207B2">
              <w:rPr>
                <w:rFonts w:cstheme="minorHAnsi"/>
                <w:color w:val="000000" w:themeColor="text1"/>
                <w:sz w:val="22"/>
                <w:szCs w:val="22"/>
              </w:rPr>
              <w:t xml:space="preserve"> qualifications, and improving your </w:t>
            </w:r>
            <w:proofErr w:type="spellStart"/>
            <w:r w:rsidRPr="008207B2">
              <w:rPr>
                <w:rFonts w:cstheme="minorHAnsi"/>
                <w:color w:val="000000" w:themeColor="text1"/>
                <w:sz w:val="22"/>
                <w:szCs w:val="22"/>
              </w:rPr>
              <w:t>maths</w:t>
            </w:r>
            <w:proofErr w:type="spellEnd"/>
            <w:r w:rsidRPr="008207B2">
              <w:rPr>
                <w:rFonts w:cstheme="minorHAnsi"/>
                <w:color w:val="000000" w:themeColor="text1"/>
                <w:sz w:val="22"/>
                <w:szCs w:val="22"/>
              </w:rPr>
              <w:t xml:space="preserve"> and English, whilst working in your chosen vocational area and earning a salary.</w:t>
            </w:r>
          </w:p>
          <w:p w14:paraId="3E95C22D" w14:textId="77777777" w:rsidR="00695363" w:rsidRPr="008207B2" w:rsidRDefault="00695363" w:rsidP="008207B2">
            <w:pPr>
              <w:pStyle w:val="NoSpacing"/>
              <w:rPr>
                <w:rFonts w:cstheme="minorHAnsi"/>
                <w:sz w:val="22"/>
                <w:szCs w:val="22"/>
              </w:rPr>
            </w:pPr>
            <w:r w:rsidRPr="008207B2">
              <w:rPr>
                <w:rFonts w:cstheme="minorHAnsi"/>
                <w:color w:val="000000" w:themeColor="text1"/>
                <w:sz w:val="22"/>
                <w:szCs w:val="22"/>
              </w:rPr>
              <w:t xml:space="preserve">We work with hundreds of </w:t>
            </w:r>
            <w:r w:rsidRPr="0075208A">
              <w:rPr>
                <w:rFonts w:cstheme="minorHAnsi"/>
                <w:color w:val="000000" w:themeColor="text1"/>
                <w:sz w:val="22"/>
                <w:szCs w:val="22"/>
              </w:rPr>
              <w:t>businesses looking to recruit an apprentice just like you. </w:t>
            </w:r>
            <w:r w:rsidRPr="0075208A">
              <w:rPr>
                <w:rStyle w:val="Strong"/>
                <w:rFonts w:cstheme="minorHAnsi"/>
                <w:color w:val="000000" w:themeColor="text1"/>
                <w:sz w:val="22"/>
                <w:szCs w:val="22"/>
                <w:bdr w:val="none" w:sz="0" w:space="0" w:color="auto" w:frame="1"/>
              </w:rPr>
              <w:t>#CreateYourCareer with us.</w:t>
            </w:r>
          </w:p>
          <w:p w14:paraId="6CA4C1EB" w14:textId="2E10E92E" w:rsidR="00EE0F53" w:rsidRPr="008207B2" w:rsidRDefault="00EE0F53" w:rsidP="008207B2">
            <w:pPr>
              <w:tabs>
                <w:tab w:val="center" w:pos="6660"/>
              </w:tabs>
              <w:jc w:val="both"/>
              <w:rPr>
                <w:rFonts w:cstheme="minorHAnsi"/>
                <w:color w:val="auto"/>
                <w:shd w:val="clear" w:color="auto" w:fill="FFFFFF"/>
              </w:rPr>
            </w:pPr>
          </w:p>
          <w:p w14:paraId="40E24253" w14:textId="5F9EFB7A" w:rsidR="00EE0F53" w:rsidRPr="00723741" w:rsidRDefault="008207B2" w:rsidP="00EE7DCE">
            <w:pPr>
              <w:pStyle w:val="NoSpacing"/>
            </w:pPr>
            <w:r w:rsidRPr="008207B2">
              <w:rPr>
                <w:rStyle w:val="Strong"/>
                <w:rFonts w:cstheme="minorHAnsi"/>
                <w:color w:val="378489"/>
                <w:sz w:val="22"/>
                <w:szCs w:val="22"/>
              </w:rPr>
              <w:t xml:space="preserve"> </w:t>
            </w:r>
          </w:p>
        </w:tc>
      </w:tr>
    </w:tbl>
    <w:p w14:paraId="31731BB8" w14:textId="2DD6A76E" w:rsidR="000E52E0" w:rsidRDefault="000F1258" w:rsidP="000E52E0">
      <w:r>
        <w:rPr>
          <w:color w:val="ACCBF9" w:themeColor="background2"/>
        </w:rPr>
        <w:lastRenderedPageBreak/>
        <mc:AlternateContent>
          <mc:Choice Requires="wps">
            <w:drawing>
              <wp:anchor distT="0" distB="0" distL="114300" distR="114300" simplePos="0" relativeHeight="251696128" behindDoc="0" locked="0" layoutInCell="1" allowOverlap="1" wp14:anchorId="6CECDFF1" wp14:editId="1D46A81A">
                <wp:simplePos x="0" y="0"/>
                <wp:positionH relativeFrom="column">
                  <wp:posOffset>-165100</wp:posOffset>
                </wp:positionH>
                <wp:positionV relativeFrom="paragraph">
                  <wp:posOffset>303226</wp:posOffset>
                </wp:positionV>
                <wp:extent cx="4432300" cy="1231900"/>
                <wp:effectExtent l="0" t="0" r="6350" b="6350"/>
                <wp:wrapNone/>
                <wp:docPr id="19" name="Rectangle: Rounded Corners 19"/>
                <wp:cNvGraphicFramePr/>
                <a:graphic xmlns:a="http://schemas.openxmlformats.org/drawingml/2006/main">
                  <a:graphicData uri="http://schemas.microsoft.com/office/word/2010/wordprocessingShape">
                    <wps:wsp>
                      <wps:cNvSpPr/>
                      <wps:spPr>
                        <a:xfrm>
                          <a:off x="0" y="0"/>
                          <a:ext cx="4432300" cy="1231900"/>
                        </a:xfrm>
                        <a:prstGeom prst="roundRect">
                          <a:avLst/>
                        </a:prstGeom>
                        <a:solidFill>
                          <a:schemeClr val="accent5"/>
                        </a:solidFill>
                        <a:ln>
                          <a:noFill/>
                        </a:ln>
                      </wps:spPr>
                      <wps:style>
                        <a:lnRef idx="2">
                          <a:schemeClr val="dk1"/>
                        </a:lnRef>
                        <a:fillRef idx="1">
                          <a:schemeClr val="lt1"/>
                        </a:fillRef>
                        <a:effectRef idx="0">
                          <a:schemeClr val="dk1"/>
                        </a:effectRef>
                        <a:fontRef idx="minor">
                          <a:schemeClr val="dk1"/>
                        </a:fontRef>
                      </wps:style>
                      <wps:txbx>
                        <w:txbxContent>
                          <w:p w14:paraId="6D7E5A4C" w14:textId="77777777" w:rsidR="00E80646" w:rsidRPr="00E80646" w:rsidRDefault="00E80646" w:rsidP="00E80646">
                            <w:pPr>
                              <w:jc w:val="center"/>
                              <w:rPr>
                                <w:rFonts w:asciiTheme="majorHAnsi" w:hAnsiTheme="majorHAnsi" w:cstheme="majorHAnsi"/>
                                <w:b/>
                                <w:bCs/>
                                <w:color w:val="FFFFFF" w:themeColor="background1"/>
                                <w:sz w:val="28"/>
                                <w:szCs w:val="28"/>
                              </w:rPr>
                            </w:pPr>
                            <w:r w:rsidRPr="00D066CD">
                              <w:rPr>
                                <w:rFonts w:asciiTheme="majorHAnsi" w:hAnsiTheme="majorHAnsi" w:cstheme="majorHAnsi"/>
                                <w:b/>
                                <w:bCs/>
                                <w:color w:val="FFFFFF" w:themeColor="background1"/>
                                <w:sz w:val="28"/>
                                <w:szCs w:val="28"/>
                              </w:rPr>
                              <w:t>Welcome to Business Boost!</w:t>
                            </w:r>
                          </w:p>
                          <w:p w14:paraId="235B1404" w14:textId="77777777" w:rsidR="00E80646" w:rsidRPr="00E80646" w:rsidRDefault="00E80646" w:rsidP="00E80646">
                            <w:pPr>
                              <w:jc w:val="center"/>
                              <w:rPr>
                                <w:rFonts w:asciiTheme="majorHAnsi" w:hAnsiTheme="majorHAnsi" w:cstheme="majorHAnsi"/>
                                <w:b/>
                                <w:bCs/>
                                <w:color w:val="FFFFFF" w:themeColor="background1"/>
                                <w:sz w:val="28"/>
                                <w:szCs w:val="28"/>
                              </w:rPr>
                            </w:pPr>
                            <w:r w:rsidRPr="00E80646">
                              <w:rPr>
                                <w:rFonts w:asciiTheme="majorHAnsi" w:hAnsiTheme="majorHAnsi" w:cstheme="majorHAnsi"/>
                                <w:b/>
                                <w:bCs/>
                                <w:color w:val="FFFFFF" w:themeColor="background1"/>
                                <w:sz w:val="28"/>
                                <w:szCs w:val="28"/>
                              </w:rPr>
                              <w:t xml:space="preserve">Today we are joined by several businesses who offer services, advice and schemes which can help grow and expand a business. </w:t>
                            </w:r>
                          </w:p>
                          <w:p w14:paraId="3BB88848" w14:textId="1376B261" w:rsidR="00E80646" w:rsidRDefault="00E80646" w:rsidP="00E80646">
                            <w:pPr>
                              <w:jc w:val="center"/>
                            </w:pPr>
                          </w:p>
                          <w:p w14:paraId="219780C1" w14:textId="77777777" w:rsidR="00674B13" w:rsidRDefault="00674B13" w:rsidP="00E80646">
                            <w:pPr>
                              <w:jc w:val="center"/>
                            </w:pPr>
                          </w:p>
                          <w:p w14:paraId="21374D9F" w14:textId="77777777" w:rsidR="00674B13" w:rsidRDefault="00674B13" w:rsidP="00E80646">
                            <w:pPr>
                              <w:jc w:val="center"/>
                            </w:pPr>
                          </w:p>
                          <w:p w14:paraId="3E842E84" w14:textId="77777777" w:rsidR="00674B13" w:rsidRDefault="00674B13" w:rsidP="00E80646">
                            <w:pPr>
                              <w:jc w:val="center"/>
                            </w:pPr>
                          </w:p>
                          <w:p w14:paraId="4C844E97" w14:textId="77777777" w:rsidR="00674B13" w:rsidRDefault="00674B13" w:rsidP="00E80646">
                            <w:pPr>
                              <w:jc w:val="center"/>
                            </w:pPr>
                          </w:p>
                          <w:p w14:paraId="2DA119B8" w14:textId="77777777" w:rsidR="00674B13" w:rsidRDefault="00674B13" w:rsidP="00E80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CDFF1" id="Rectangle: Rounded Corners 19" o:spid="_x0000_s1028" style="position:absolute;margin-left:-13pt;margin-top:23.9pt;width:349pt;height: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" fillcolor="#5aa2ae [3208]" stroked="f" strokeweight="1pt">
                <v:stroke joinstyle="miter"/>
                <v:textbox>
                  <w:txbxContent>
                    <w:p w14:paraId="6D7E5A4C" w14:textId="77777777" w:rsidR="00E80646" w:rsidRPr="00E80646" w:rsidRDefault="00E80646" w:rsidP="00E80646">
                      <w:pPr>
                        <w:jc w:val="center"/>
                        <w:rPr>
                          <w:rFonts w:asciiTheme="majorHAnsi" w:hAnsiTheme="majorHAnsi" w:cstheme="majorHAnsi"/>
                          <w:b/>
                          <w:bCs/>
                          <w:color w:val="FFFFFF" w:themeColor="background1"/>
                          <w:sz w:val="28"/>
                          <w:szCs w:val="28"/>
                        </w:rPr>
                      </w:pPr>
                      <w:r w:rsidRPr="00D066CD">
                        <w:rPr>
                          <w:rFonts w:asciiTheme="majorHAnsi" w:hAnsiTheme="majorHAnsi" w:cstheme="majorHAnsi"/>
                          <w:b/>
                          <w:bCs/>
                          <w:color w:val="FFFFFF" w:themeColor="background1"/>
                          <w:sz w:val="28"/>
                          <w:szCs w:val="28"/>
                        </w:rPr>
                        <w:t>Welcome to Business Boost!</w:t>
                      </w:r>
                    </w:p>
                    <w:p w14:paraId="235B1404" w14:textId="77777777" w:rsidR="00E80646" w:rsidRPr="00E80646" w:rsidRDefault="00E80646" w:rsidP="00E80646">
                      <w:pPr>
                        <w:jc w:val="center"/>
                        <w:rPr>
                          <w:rFonts w:asciiTheme="majorHAnsi" w:hAnsiTheme="majorHAnsi" w:cstheme="majorHAnsi"/>
                          <w:b/>
                          <w:bCs/>
                          <w:color w:val="FFFFFF" w:themeColor="background1"/>
                          <w:sz w:val="28"/>
                          <w:szCs w:val="28"/>
                        </w:rPr>
                      </w:pPr>
                      <w:r w:rsidRPr="00E80646">
                        <w:rPr>
                          <w:rFonts w:asciiTheme="majorHAnsi" w:hAnsiTheme="majorHAnsi" w:cstheme="majorHAnsi"/>
                          <w:b/>
                          <w:bCs/>
                          <w:color w:val="FFFFFF" w:themeColor="background1"/>
                          <w:sz w:val="28"/>
                          <w:szCs w:val="28"/>
                        </w:rPr>
                        <w:t xml:space="preserve">Today we are joined by several businesses who offer services, advice and schemes which can help grow and expand a business. </w:t>
                      </w:r>
                    </w:p>
                    <w:p w14:paraId="3BB88848" w14:textId="1376B261" w:rsidR="00E80646" w:rsidRDefault="00E80646" w:rsidP="00E80646">
                      <w:pPr>
                        <w:jc w:val="center"/>
                      </w:pPr>
                    </w:p>
                    <w:p w14:paraId="219780C1" w14:textId="77777777" w:rsidR="00674B13" w:rsidRDefault="00674B13" w:rsidP="00E80646">
                      <w:pPr>
                        <w:jc w:val="center"/>
                      </w:pPr>
                    </w:p>
                    <w:p w14:paraId="21374D9F" w14:textId="77777777" w:rsidR="00674B13" w:rsidRDefault="00674B13" w:rsidP="00E80646">
                      <w:pPr>
                        <w:jc w:val="center"/>
                      </w:pPr>
                    </w:p>
                    <w:p w14:paraId="3E842E84" w14:textId="77777777" w:rsidR="00674B13" w:rsidRDefault="00674B13" w:rsidP="00E80646">
                      <w:pPr>
                        <w:jc w:val="center"/>
                      </w:pPr>
                    </w:p>
                    <w:p w14:paraId="4C844E97" w14:textId="77777777" w:rsidR="00674B13" w:rsidRDefault="00674B13" w:rsidP="00E80646">
                      <w:pPr>
                        <w:jc w:val="center"/>
                      </w:pPr>
                    </w:p>
                    <w:p w14:paraId="2DA119B8" w14:textId="77777777" w:rsidR="00674B13" w:rsidRDefault="00674B13" w:rsidP="00E80646">
                      <w:pPr>
                        <w:jc w:val="center"/>
                      </w:pPr>
                    </w:p>
                  </w:txbxContent>
                </v:textbox>
              </v:roundrect>
            </w:pict>
          </mc:Fallback>
        </mc:AlternateContent>
      </w:r>
    </w:p>
    <w:p w14:paraId="70F69168" w14:textId="38119B25" w:rsidR="00C8554B" w:rsidRPr="001B40E1" w:rsidRDefault="00C8554B" w:rsidP="00C8554B">
      <w:pPr>
        <w:tabs>
          <w:tab w:val="center" w:pos="6660"/>
        </w:tabs>
      </w:pPr>
      <w:r>
        <w:tab/>
      </w:r>
    </w:p>
    <w:p w14:paraId="1DD6AC1E" w14:textId="01D809BA" w:rsidR="001B40E1" w:rsidRPr="001B40E1" w:rsidRDefault="001B40E1" w:rsidP="00C8554B">
      <w:pPr>
        <w:tabs>
          <w:tab w:val="center" w:pos="6660"/>
        </w:tabs>
      </w:pPr>
    </w:p>
    <w:p w14:paraId="36E03CBE" w14:textId="5AC299AE" w:rsidR="001B40E1" w:rsidRPr="001B40E1" w:rsidRDefault="001B40E1" w:rsidP="0083281C">
      <w:pPr>
        <w:jc w:val="center"/>
      </w:pPr>
    </w:p>
    <w:p w14:paraId="3BBDDCAF" w14:textId="79CEF137" w:rsidR="001B40E1" w:rsidRDefault="001B40E1" w:rsidP="001B40E1"/>
    <w:p w14:paraId="4F3C65FE" w14:textId="3A573EDB" w:rsidR="002A6771" w:rsidRPr="001B40E1" w:rsidRDefault="002A6771" w:rsidP="001B40E1"/>
    <w:tbl>
      <w:tblPr>
        <w:tblStyle w:val="TableGrid"/>
        <w:tblpPr w:leftFromText="180" w:rightFromText="180" w:vertAnchor="page" w:horzAnchor="page" w:tblpX="1241" w:tblpY="3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CB61EE" w:rsidRPr="00BF3629" w14:paraId="51142594" w14:textId="77777777" w:rsidTr="00C8554B">
        <w:trPr>
          <w:trHeight w:val="1975"/>
        </w:trPr>
        <w:tc>
          <w:tcPr>
            <w:tcW w:w="7088" w:type="dxa"/>
          </w:tcPr>
          <w:p w14:paraId="419D7812" w14:textId="7672A0F9" w:rsidR="00CB61EE" w:rsidRPr="00BF3629" w:rsidRDefault="00CB61EE" w:rsidP="00C8554B">
            <w:pPr>
              <w:jc w:val="both"/>
              <w:rPr>
                <w:rFonts w:cstheme="minorHAnsi"/>
                <w:sz w:val="18"/>
                <w:szCs w:val="18"/>
              </w:rPr>
            </w:pPr>
          </w:p>
        </w:tc>
      </w:tr>
      <w:tr w:rsidR="00CB61EE" w:rsidRPr="00BF3629" w14:paraId="4B465849" w14:textId="77777777" w:rsidTr="00C8554B">
        <w:trPr>
          <w:trHeight w:val="2543"/>
        </w:trPr>
        <w:tc>
          <w:tcPr>
            <w:tcW w:w="7088" w:type="dxa"/>
          </w:tcPr>
          <w:p w14:paraId="0CF26CD8" w14:textId="38B08037" w:rsidR="00CB61EE" w:rsidRPr="00BF3629" w:rsidRDefault="00CB61EE" w:rsidP="00C8554B">
            <w:pPr>
              <w:pStyle w:val="NormalWeb"/>
              <w:jc w:val="both"/>
              <w:rPr>
                <w:rFonts w:asciiTheme="minorHAnsi" w:hAnsiTheme="minorHAnsi" w:cstheme="minorHAnsi"/>
                <w:sz w:val="18"/>
                <w:szCs w:val="18"/>
              </w:rPr>
            </w:pPr>
          </w:p>
        </w:tc>
      </w:tr>
      <w:tr w:rsidR="00CB61EE" w:rsidRPr="00BF3629" w14:paraId="2B167ECB" w14:textId="77777777" w:rsidTr="00C8554B">
        <w:trPr>
          <w:trHeight w:val="2536"/>
        </w:trPr>
        <w:tc>
          <w:tcPr>
            <w:tcW w:w="7088" w:type="dxa"/>
          </w:tcPr>
          <w:p w14:paraId="64B5BCBD" w14:textId="0A9DCB73" w:rsidR="00CB61EE" w:rsidRPr="00BF3629" w:rsidRDefault="00CB61EE" w:rsidP="00C8554B">
            <w:pPr>
              <w:pStyle w:val="NormalWeb"/>
              <w:jc w:val="both"/>
              <w:rPr>
                <w:rFonts w:asciiTheme="minorHAnsi" w:hAnsiTheme="minorHAnsi" w:cstheme="minorHAnsi"/>
                <w:sz w:val="18"/>
                <w:szCs w:val="18"/>
              </w:rPr>
            </w:pPr>
          </w:p>
        </w:tc>
      </w:tr>
      <w:tr w:rsidR="00CB61EE" w:rsidRPr="00BF3629" w14:paraId="580A6830" w14:textId="77777777" w:rsidTr="00C8554B">
        <w:trPr>
          <w:trHeight w:val="100"/>
        </w:trPr>
        <w:tc>
          <w:tcPr>
            <w:tcW w:w="7088" w:type="dxa"/>
          </w:tcPr>
          <w:p w14:paraId="190B0D50" w14:textId="0709C068" w:rsidR="00CB61EE" w:rsidRPr="00BF3629" w:rsidRDefault="00CB61EE" w:rsidP="00C8554B">
            <w:pPr>
              <w:spacing w:before="100" w:beforeAutospacing="1" w:after="100" w:afterAutospacing="1" w:line="240" w:lineRule="atLeast"/>
              <w:jc w:val="both"/>
              <w:rPr>
                <w:rFonts w:cstheme="minorHAnsi"/>
                <w:color w:val="000000"/>
                <w:sz w:val="18"/>
                <w:szCs w:val="18"/>
                <w:lang w:eastAsia="en-GB"/>
              </w:rPr>
            </w:pPr>
          </w:p>
        </w:tc>
      </w:tr>
    </w:tbl>
    <w:tbl>
      <w:tblPr>
        <w:tblStyle w:val="TableGrid"/>
        <w:tblpPr w:leftFromText="180" w:rightFromText="180" w:vertAnchor="text" w:horzAnchor="margin" w:tblpX="-152" w:tblpY="252"/>
        <w:tblOverlap w:val="never"/>
        <w:tblW w:w="0" w:type="auto"/>
        <w:tblLayout w:type="fixed"/>
        <w:tblLook w:val="04A0" w:firstRow="1" w:lastRow="0" w:firstColumn="1" w:lastColumn="0" w:noHBand="0" w:noVBand="1"/>
      </w:tblPr>
      <w:tblGrid>
        <w:gridCol w:w="6745"/>
      </w:tblGrid>
      <w:tr w:rsidR="00B245C0" w14:paraId="30E40DD2" w14:textId="77777777" w:rsidTr="00DF05E6">
        <w:trPr>
          <w:trHeight w:val="3701"/>
        </w:trPr>
        <w:tc>
          <w:tcPr>
            <w:tcW w:w="6745" w:type="dxa"/>
            <w:tcBorders>
              <w:top w:val="nil"/>
              <w:left w:val="nil"/>
              <w:bottom w:val="nil"/>
              <w:right w:val="nil"/>
            </w:tcBorders>
          </w:tcPr>
          <w:p w14:paraId="5D1605A9" w14:textId="5B438051" w:rsidR="00B245C0" w:rsidRPr="00C8554B" w:rsidRDefault="000B012B" w:rsidP="00C8554B">
            <w:pPr>
              <w:tabs>
                <w:tab w:val="center" w:pos="3123"/>
              </w:tabs>
              <w:spacing w:after="0"/>
              <w:jc w:val="both"/>
              <w:rPr>
                <w:color w:val="ACCBF9" w:themeColor="background2"/>
                <w:sz w:val="20"/>
                <w:szCs w:val="20"/>
              </w:rPr>
            </w:pPr>
            <w:r w:rsidRPr="00723741">
              <w:rPr>
                <w:rFonts w:cstheme="minorHAnsi"/>
              </w:rPr>
              <w:drawing>
                <wp:anchor distT="0" distB="0" distL="114300" distR="114300" simplePos="0" relativeHeight="251738112" behindDoc="0" locked="0" layoutInCell="1" allowOverlap="1" wp14:anchorId="5D1B765F" wp14:editId="5F215DC6">
                  <wp:simplePos x="0" y="0"/>
                  <wp:positionH relativeFrom="margin">
                    <wp:posOffset>54024</wp:posOffset>
                  </wp:positionH>
                  <wp:positionV relativeFrom="paragraph">
                    <wp:posOffset>91440</wp:posOffset>
                  </wp:positionV>
                  <wp:extent cx="1329055" cy="775335"/>
                  <wp:effectExtent l="0" t="0" r="4445" b="5715"/>
                  <wp:wrapSquare wrapText="bothSides"/>
                  <wp:docPr id="44" name="Picture 44" descr="A close-up of a logo&#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logo&#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9055" cy="775335"/>
                          </a:xfrm>
                          <a:prstGeom prst="rect">
                            <a:avLst/>
                          </a:prstGeom>
                        </pic:spPr>
                      </pic:pic>
                    </a:graphicData>
                  </a:graphic>
                  <wp14:sizeRelH relativeFrom="margin">
                    <wp14:pctWidth>0</wp14:pctWidth>
                  </wp14:sizeRelH>
                  <wp14:sizeRelV relativeFrom="margin">
                    <wp14:pctHeight>0</wp14:pctHeight>
                  </wp14:sizeRelV>
                </wp:anchor>
              </w:drawing>
            </w:r>
            <w:r w:rsidR="00B245C0" w:rsidRPr="00723741">
              <w:rPr>
                <w:rFonts w:cstheme="minorHAnsi"/>
              </w:rPr>
              <w:t>BCRS Business Loans is a Community Development Financial Institution (CDFI) run on a non-profit basis. We provide loans from £10,000 to £250,000 to businesses across the West Midlands and Wales. BCRS provide loans to businesses unable to secure funding through mainstream lenders. We believe that SMEs are a force for social good; companies use our loans to prosper, safeguard jobs and create new ones which strengthens the economies of the local communities we operate in. We are a relationship-based lender who takes the time to understand our customers and our highly experienced team are passionate about supporting businesses so they can access finance with confidence.</w:t>
            </w:r>
          </w:p>
        </w:tc>
      </w:tr>
      <w:tr w:rsidR="00B245C0" w14:paraId="7F837F3D" w14:textId="77777777" w:rsidTr="00DF05E6">
        <w:trPr>
          <w:trHeight w:val="4035"/>
        </w:trPr>
        <w:tc>
          <w:tcPr>
            <w:tcW w:w="6745" w:type="dxa"/>
            <w:tcBorders>
              <w:top w:val="nil"/>
              <w:left w:val="nil"/>
              <w:bottom w:val="nil"/>
              <w:right w:val="nil"/>
            </w:tcBorders>
          </w:tcPr>
          <w:p w14:paraId="37F2FA92" w14:textId="5D367CA3" w:rsidR="00B245C0" w:rsidRPr="00C8554B" w:rsidRDefault="000B012B" w:rsidP="00C8554B">
            <w:pPr>
              <w:tabs>
                <w:tab w:val="center" w:pos="3123"/>
              </w:tabs>
              <w:spacing w:after="0"/>
              <w:jc w:val="both"/>
              <w:rPr>
                <w:color w:val="ACCBF9" w:themeColor="background2"/>
                <w:sz w:val="20"/>
                <w:szCs w:val="20"/>
              </w:rPr>
            </w:pPr>
            <w:r w:rsidRPr="00723741">
              <w:rPr>
                <w:rFonts w:cstheme="minorHAnsi"/>
              </w:rPr>
              <w:drawing>
                <wp:anchor distT="0" distB="0" distL="114300" distR="114300" simplePos="0" relativeHeight="251739136" behindDoc="0" locked="0" layoutInCell="1" allowOverlap="1" wp14:anchorId="67BCE602" wp14:editId="05B082AB">
                  <wp:simplePos x="0" y="0"/>
                  <wp:positionH relativeFrom="margin">
                    <wp:posOffset>40054</wp:posOffset>
                  </wp:positionH>
                  <wp:positionV relativeFrom="paragraph">
                    <wp:posOffset>69850</wp:posOffset>
                  </wp:positionV>
                  <wp:extent cx="1130300" cy="753745"/>
                  <wp:effectExtent l="0" t="0" r="0" b="8255"/>
                  <wp:wrapSquare wrapText="bothSides"/>
                  <wp:docPr id="45" name="Picture 45" descr="A logo with blue letters&#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logo with blue letters&#10;&#10;Description automatically generated">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30300" cy="753745"/>
                          </a:xfrm>
                          <a:prstGeom prst="rect">
                            <a:avLst/>
                          </a:prstGeom>
                        </pic:spPr>
                      </pic:pic>
                    </a:graphicData>
                  </a:graphic>
                  <wp14:sizeRelH relativeFrom="margin">
                    <wp14:pctWidth>0</wp14:pctWidth>
                  </wp14:sizeRelH>
                  <wp14:sizeRelV relativeFrom="margin">
                    <wp14:pctHeight>0</wp14:pctHeight>
                  </wp14:sizeRelV>
                </wp:anchor>
              </w:drawing>
            </w:r>
            <w:r w:rsidR="00B245C0" w:rsidRPr="00723741">
              <w:rPr>
                <w:rFonts w:cstheme="minorHAnsi"/>
              </w:rPr>
              <w:t>Our mission is to help smaller businesses achieve their ambitions. We are the UK’s largest grassroots campaigning group promoting and protecting the interests of the self-employed and smaller business owners. FSB members have access to a range of services, including: 24/7 legal, tax and employment advice line</w:t>
            </w:r>
            <w:r w:rsidR="0045242F">
              <w:rPr>
                <w:rFonts w:cstheme="minorHAnsi"/>
              </w:rPr>
              <w:t xml:space="preserve">; </w:t>
            </w:r>
            <w:r w:rsidR="00B245C0" w:rsidRPr="00723741">
              <w:rPr>
                <w:rFonts w:cstheme="minorHAnsi"/>
              </w:rPr>
              <w:t>Debt recovery service</w:t>
            </w:r>
            <w:r w:rsidR="0045242F">
              <w:rPr>
                <w:rFonts w:cstheme="minorHAnsi"/>
              </w:rPr>
              <w:t xml:space="preserve">; </w:t>
            </w:r>
            <w:r w:rsidR="00B245C0" w:rsidRPr="00723741">
              <w:rPr>
                <w:rFonts w:cstheme="minorHAnsi"/>
              </w:rPr>
              <w:t>An extensive online legal hub with over 1,500 documents and templates</w:t>
            </w:r>
            <w:r w:rsidR="0045242F">
              <w:rPr>
                <w:rFonts w:cstheme="minorHAnsi"/>
              </w:rPr>
              <w:t xml:space="preserve">; </w:t>
            </w:r>
            <w:r w:rsidR="00B245C0" w:rsidRPr="00723741">
              <w:rPr>
                <w:rFonts w:cstheme="minorHAnsi"/>
              </w:rPr>
              <w:t>Health and safety advice from industry experts, as well as online documentation and on-demand training PR and crises management</w:t>
            </w:r>
            <w:r w:rsidR="0045242F">
              <w:rPr>
                <w:rFonts w:cstheme="minorHAnsi"/>
              </w:rPr>
              <w:t xml:space="preserve">; </w:t>
            </w:r>
            <w:r w:rsidR="00B245C0" w:rsidRPr="00723741">
              <w:rPr>
                <w:rFonts w:cstheme="minorHAnsi"/>
              </w:rPr>
              <w:t>advice for small businesses and specialist crisis communications support and insurance of up to £10,000 in the event of a major public relations crisis</w:t>
            </w:r>
            <w:r w:rsidR="0045242F">
              <w:rPr>
                <w:rFonts w:cstheme="minorHAnsi"/>
              </w:rPr>
              <w:t xml:space="preserve">; </w:t>
            </w:r>
            <w:r w:rsidR="00B245C0" w:rsidRPr="00723741">
              <w:rPr>
                <w:rFonts w:cstheme="minorHAnsi"/>
              </w:rPr>
              <w:t>Range of local and virtual events (open to all) and much more! To find out more, come and see us on our stand or visit www.fsb.org.uk</w:t>
            </w:r>
          </w:p>
        </w:tc>
      </w:tr>
    </w:tbl>
    <w:p w14:paraId="71BB5EC8" w14:textId="69050641" w:rsidR="006C38AE" w:rsidRPr="00AE2046" w:rsidRDefault="00AE2046" w:rsidP="00AE2046">
      <w:r>
        <w:drawing>
          <wp:anchor distT="0" distB="0" distL="114300" distR="114300" simplePos="0" relativeHeight="251773952" behindDoc="0" locked="0" layoutInCell="1" allowOverlap="1" wp14:anchorId="5035D017" wp14:editId="6B59F620">
            <wp:simplePos x="0" y="0"/>
            <wp:positionH relativeFrom="column">
              <wp:posOffset>4958862</wp:posOffset>
            </wp:positionH>
            <wp:positionV relativeFrom="paragraph">
              <wp:posOffset>1517455</wp:posOffset>
            </wp:positionV>
            <wp:extent cx="2590800" cy="738505"/>
            <wp:effectExtent l="0" t="0" r="0" b="0"/>
            <wp:wrapSquare wrapText="bothSides"/>
            <wp:docPr id="6" name="Picture 6" descr="Staffordshire Jobs and Careers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ffordshire Jobs and Careers log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0" cy="738505"/>
                    </a:xfrm>
                    <a:prstGeom prst="rect">
                      <a:avLst/>
                    </a:prstGeom>
                    <a:noFill/>
                    <a:ln>
                      <a:noFill/>
                    </a:ln>
                  </pic:spPr>
                </pic:pic>
              </a:graphicData>
            </a:graphic>
          </wp:anchor>
        </w:drawing>
      </w:r>
      <w:r w:rsidR="006C38AE" w:rsidRPr="006C38AE">
        <w:rPr>
          <w:rStyle w:val="Emphasis"/>
          <w:rFonts w:cstheme="minorHAnsi"/>
          <w:b w:val="0"/>
          <w:bCs/>
          <w:color w:val="000000" w:themeColor="text1"/>
        </w:rPr>
        <w:t>Staffordshire Jobs &amp; Careers</w:t>
      </w:r>
      <w:r w:rsidR="006C38AE" w:rsidRPr="006C38AE">
        <w:rPr>
          <w:rFonts w:cstheme="minorHAnsi"/>
          <w:color w:val="000000" w:themeColor="text1"/>
        </w:rPr>
        <w:t> is a job brokerage service delivered and funded by Staffordshire County Council.</w:t>
      </w:r>
    </w:p>
    <w:p w14:paraId="3C300ADA" w14:textId="77777777" w:rsidR="006C38AE" w:rsidRPr="006C38AE" w:rsidRDefault="006C38AE" w:rsidP="006C38AE">
      <w:pPr>
        <w:pStyle w:val="NoSpacing"/>
        <w:rPr>
          <w:rFonts w:cstheme="minorHAnsi"/>
          <w:color w:val="000000" w:themeColor="text1"/>
          <w:sz w:val="22"/>
          <w:szCs w:val="22"/>
        </w:rPr>
      </w:pPr>
      <w:r w:rsidRPr="006C38AE">
        <w:rPr>
          <w:rFonts w:cstheme="minorHAnsi"/>
          <w:color w:val="000000" w:themeColor="text1"/>
          <w:sz w:val="22"/>
          <w:szCs w:val="22"/>
        </w:rPr>
        <w:t>It is part of the County Council’s Skills &amp; Employability team, and it is responsible for the management and delivery of a FREE recruitment and support service to employers, supporting Staffordshire residents into work, by providing a bespoke tailored service to match and screen potential candidates. Enabling employers to recruit skilled employees which will help businesses grow and contribute to improving the local economy.</w:t>
      </w:r>
    </w:p>
    <w:p w14:paraId="1A1D3220" w14:textId="77777777" w:rsidR="006C38AE" w:rsidRPr="006C38AE" w:rsidRDefault="006C38AE" w:rsidP="006C38AE">
      <w:pPr>
        <w:pStyle w:val="NoSpacing"/>
        <w:rPr>
          <w:rFonts w:cstheme="minorHAnsi"/>
          <w:color w:val="000000" w:themeColor="text1"/>
          <w:sz w:val="22"/>
          <w:szCs w:val="22"/>
        </w:rPr>
      </w:pPr>
      <w:r w:rsidRPr="006C38AE">
        <w:rPr>
          <w:rStyle w:val="Emphasis"/>
          <w:rFonts w:cstheme="minorHAnsi"/>
          <w:color w:val="000000" w:themeColor="text1"/>
          <w:sz w:val="22"/>
          <w:szCs w:val="22"/>
        </w:rPr>
        <w:t>Staffordshire Jobs and Careers</w:t>
      </w:r>
      <w:r w:rsidRPr="006C38AE">
        <w:rPr>
          <w:rFonts w:cstheme="minorHAnsi"/>
          <w:color w:val="000000" w:themeColor="text1"/>
          <w:sz w:val="22"/>
          <w:szCs w:val="22"/>
        </w:rPr>
        <w:t> brokerage model will add value and be aligned with existing services with partners such as, local DWP Jobcentre Plus, National Careers Service, and the Staffordshire Chamber of Commerce.</w:t>
      </w:r>
    </w:p>
    <w:p w14:paraId="7FEA74C6" w14:textId="0C165C6C" w:rsidR="001B40E1" w:rsidRPr="00BF3629" w:rsidRDefault="001B40E1" w:rsidP="001B40E1"/>
    <w:p w14:paraId="193733D8" w14:textId="3717FB3D" w:rsidR="00721177" w:rsidRPr="001B40E1" w:rsidRDefault="00721177" w:rsidP="001B40E1">
      <w:pPr>
        <w:tabs>
          <w:tab w:val="left" w:pos="10775"/>
        </w:tabs>
      </w:pPr>
    </w:p>
    <w:sectPr w:rsidR="00721177" w:rsidRPr="001B40E1" w:rsidSect="00AB28FC">
      <w:pgSz w:w="15840" w:h="12240" w:orient="landscape" w:code="1"/>
      <w:pgMar w:top="227" w:right="720" w:bottom="227"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F1B61" w14:textId="77777777" w:rsidR="00B83E7B" w:rsidRDefault="00B83E7B" w:rsidP="009966C9">
      <w:pPr>
        <w:spacing w:after="0"/>
      </w:pPr>
      <w:r>
        <w:separator/>
      </w:r>
    </w:p>
  </w:endnote>
  <w:endnote w:type="continuationSeparator" w:id="0">
    <w:p w14:paraId="1884C640" w14:textId="77777777" w:rsidR="00B83E7B" w:rsidRDefault="00B83E7B" w:rsidP="00996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8EB88" w14:textId="77777777" w:rsidR="00B83E7B" w:rsidRDefault="00B83E7B" w:rsidP="009966C9">
      <w:pPr>
        <w:spacing w:after="0"/>
      </w:pPr>
      <w:r>
        <w:separator/>
      </w:r>
    </w:p>
  </w:footnote>
  <w:footnote w:type="continuationSeparator" w:id="0">
    <w:p w14:paraId="5C75632C" w14:textId="77777777" w:rsidR="00B83E7B" w:rsidRDefault="00B83E7B" w:rsidP="009966C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629DD1" w:themeColor="accent2"/>
      </w:rPr>
    </w:lvl>
  </w:abstractNum>
  <w:abstractNum w:abstractNumId="2" w15:restartNumberingAfterBreak="0">
    <w:nsid w:val="33F624FE"/>
    <w:multiLevelType w:val="multilevel"/>
    <w:tmpl w:val="A56C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B624E20"/>
    <w:multiLevelType w:val="hybridMultilevel"/>
    <w:tmpl w:val="DDC0B6DE"/>
    <w:lvl w:ilvl="0" w:tplc="0E4A963C">
      <w:start w:val="1"/>
      <w:numFmt w:val="bullet"/>
      <w:lvlText w:val=""/>
      <w:lvlJc w:val="left"/>
      <w:pPr>
        <w:tabs>
          <w:tab w:val="num" w:pos="720"/>
        </w:tabs>
        <w:ind w:left="720" w:hanging="360"/>
      </w:pPr>
      <w:rPr>
        <w:rFonts w:ascii="Symbol" w:hAnsi="Symbol" w:hint="default"/>
      </w:rPr>
    </w:lvl>
    <w:lvl w:ilvl="1" w:tplc="F3E6528A">
      <w:start w:val="1"/>
      <w:numFmt w:val="bullet"/>
      <w:lvlText w:val=""/>
      <w:lvlJc w:val="left"/>
      <w:pPr>
        <w:tabs>
          <w:tab w:val="num" w:pos="1440"/>
        </w:tabs>
        <w:ind w:left="1440" w:hanging="360"/>
      </w:pPr>
      <w:rPr>
        <w:rFonts w:ascii="Symbol" w:hAnsi="Symbol" w:hint="default"/>
      </w:rPr>
    </w:lvl>
    <w:lvl w:ilvl="2" w:tplc="FE328C46">
      <w:start w:val="1"/>
      <w:numFmt w:val="bullet"/>
      <w:lvlText w:val=""/>
      <w:lvlJc w:val="left"/>
      <w:pPr>
        <w:tabs>
          <w:tab w:val="num" w:pos="2160"/>
        </w:tabs>
        <w:ind w:left="2160" w:hanging="360"/>
      </w:pPr>
      <w:rPr>
        <w:rFonts w:ascii="Symbol" w:hAnsi="Symbol" w:hint="default"/>
      </w:rPr>
    </w:lvl>
    <w:lvl w:ilvl="3" w:tplc="F0AA4D52">
      <w:start w:val="1"/>
      <w:numFmt w:val="bullet"/>
      <w:lvlText w:val=""/>
      <w:lvlJc w:val="left"/>
      <w:pPr>
        <w:tabs>
          <w:tab w:val="num" w:pos="2880"/>
        </w:tabs>
        <w:ind w:left="2880" w:hanging="360"/>
      </w:pPr>
      <w:rPr>
        <w:rFonts w:ascii="Symbol" w:hAnsi="Symbol" w:hint="default"/>
      </w:rPr>
    </w:lvl>
    <w:lvl w:ilvl="4" w:tplc="BA26BB1C">
      <w:start w:val="1"/>
      <w:numFmt w:val="bullet"/>
      <w:lvlText w:val=""/>
      <w:lvlJc w:val="left"/>
      <w:pPr>
        <w:tabs>
          <w:tab w:val="num" w:pos="3600"/>
        </w:tabs>
        <w:ind w:left="3600" w:hanging="360"/>
      </w:pPr>
      <w:rPr>
        <w:rFonts w:ascii="Symbol" w:hAnsi="Symbol" w:hint="default"/>
      </w:rPr>
    </w:lvl>
    <w:lvl w:ilvl="5" w:tplc="C338C9DE">
      <w:start w:val="1"/>
      <w:numFmt w:val="bullet"/>
      <w:lvlText w:val=""/>
      <w:lvlJc w:val="left"/>
      <w:pPr>
        <w:tabs>
          <w:tab w:val="num" w:pos="4320"/>
        </w:tabs>
        <w:ind w:left="4320" w:hanging="360"/>
      </w:pPr>
      <w:rPr>
        <w:rFonts w:ascii="Symbol" w:hAnsi="Symbol" w:hint="default"/>
      </w:rPr>
    </w:lvl>
    <w:lvl w:ilvl="6" w:tplc="BCD8442E">
      <w:start w:val="1"/>
      <w:numFmt w:val="bullet"/>
      <w:lvlText w:val=""/>
      <w:lvlJc w:val="left"/>
      <w:pPr>
        <w:tabs>
          <w:tab w:val="num" w:pos="5040"/>
        </w:tabs>
        <w:ind w:left="5040" w:hanging="360"/>
      </w:pPr>
      <w:rPr>
        <w:rFonts w:ascii="Symbol" w:hAnsi="Symbol" w:hint="default"/>
      </w:rPr>
    </w:lvl>
    <w:lvl w:ilvl="7" w:tplc="22546D1A">
      <w:start w:val="1"/>
      <w:numFmt w:val="bullet"/>
      <w:lvlText w:val=""/>
      <w:lvlJc w:val="left"/>
      <w:pPr>
        <w:tabs>
          <w:tab w:val="num" w:pos="5760"/>
        </w:tabs>
        <w:ind w:left="5760" w:hanging="360"/>
      </w:pPr>
      <w:rPr>
        <w:rFonts w:ascii="Symbol" w:hAnsi="Symbol" w:hint="default"/>
      </w:rPr>
    </w:lvl>
    <w:lvl w:ilvl="8" w:tplc="F89C23EA">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1"/>
    <w:lvlOverride w:ilvl="0">
      <w:startOverride w:val="1"/>
    </w:lvlOverride>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2E0"/>
    <w:rsid w:val="000113DC"/>
    <w:rsid w:val="00043BD8"/>
    <w:rsid w:val="000676D4"/>
    <w:rsid w:val="00071761"/>
    <w:rsid w:val="0007210C"/>
    <w:rsid w:val="00083114"/>
    <w:rsid w:val="00090CBB"/>
    <w:rsid w:val="000B012B"/>
    <w:rsid w:val="000C24C9"/>
    <w:rsid w:val="000D1BE8"/>
    <w:rsid w:val="000D53D7"/>
    <w:rsid w:val="000E52E0"/>
    <w:rsid w:val="000F1258"/>
    <w:rsid w:val="001010F5"/>
    <w:rsid w:val="001066A5"/>
    <w:rsid w:val="0011427B"/>
    <w:rsid w:val="001146B0"/>
    <w:rsid w:val="00127956"/>
    <w:rsid w:val="00132B11"/>
    <w:rsid w:val="0015269A"/>
    <w:rsid w:val="00157372"/>
    <w:rsid w:val="00163634"/>
    <w:rsid w:val="001B40E1"/>
    <w:rsid w:val="001B45C2"/>
    <w:rsid w:val="001C6F65"/>
    <w:rsid w:val="001D089D"/>
    <w:rsid w:val="001D0ED6"/>
    <w:rsid w:val="001E306E"/>
    <w:rsid w:val="00213A5A"/>
    <w:rsid w:val="002226A1"/>
    <w:rsid w:val="00224692"/>
    <w:rsid w:val="002313DC"/>
    <w:rsid w:val="002416D4"/>
    <w:rsid w:val="00256DE0"/>
    <w:rsid w:val="0025759A"/>
    <w:rsid w:val="00265D02"/>
    <w:rsid w:val="002709A2"/>
    <w:rsid w:val="00273671"/>
    <w:rsid w:val="002762DA"/>
    <w:rsid w:val="002860FA"/>
    <w:rsid w:val="00294CFB"/>
    <w:rsid w:val="002A6771"/>
    <w:rsid w:val="002B63BB"/>
    <w:rsid w:val="002C208D"/>
    <w:rsid w:val="002C39E6"/>
    <w:rsid w:val="002E745C"/>
    <w:rsid w:val="00357D5B"/>
    <w:rsid w:val="00367BB3"/>
    <w:rsid w:val="0037520F"/>
    <w:rsid w:val="003A025B"/>
    <w:rsid w:val="003A6E28"/>
    <w:rsid w:val="003A78F5"/>
    <w:rsid w:val="003B202E"/>
    <w:rsid w:val="003D3186"/>
    <w:rsid w:val="0045242F"/>
    <w:rsid w:val="00454A39"/>
    <w:rsid w:val="004609AB"/>
    <w:rsid w:val="00464122"/>
    <w:rsid w:val="0048237E"/>
    <w:rsid w:val="004B7676"/>
    <w:rsid w:val="004C0CA5"/>
    <w:rsid w:val="004E7009"/>
    <w:rsid w:val="00513B19"/>
    <w:rsid w:val="00514278"/>
    <w:rsid w:val="00552E22"/>
    <w:rsid w:val="005762FE"/>
    <w:rsid w:val="00593491"/>
    <w:rsid w:val="00593AEF"/>
    <w:rsid w:val="00594686"/>
    <w:rsid w:val="0059748F"/>
    <w:rsid w:val="005A47A7"/>
    <w:rsid w:val="005C42AF"/>
    <w:rsid w:val="005C5673"/>
    <w:rsid w:val="005D023C"/>
    <w:rsid w:val="005D6E77"/>
    <w:rsid w:val="005E3F3C"/>
    <w:rsid w:val="005F562C"/>
    <w:rsid w:val="005F6AAF"/>
    <w:rsid w:val="00603B9D"/>
    <w:rsid w:val="00610DCC"/>
    <w:rsid w:val="00623E97"/>
    <w:rsid w:val="00674B13"/>
    <w:rsid w:val="006751C1"/>
    <w:rsid w:val="00695363"/>
    <w:rsid w:val="006A39E8"/>
    <w:rsid w:val="006B7247"/>
    <w:rsid w:val="006B7E38"/>
    <w:rsid w:val="006C38AE"/>
    <w:rsid w:val="00700586"/>
    <w:rsid w:val="00710476"/>
    <w:rsid w:val="00721177"/>
    <w:rsid w:val="00723741"/>
    <w:rsid w:val="00724C70"/>
    <w:rsid w:val="0073157D"/>
    <w:rsid w:val="00746B7C"/>
    <w:rsid w:val="0075208A"/>
    <w:rsid w:val="00760177"/>
    <w:rsid w:val="00780FEC"/>
    <w:rsid w:val="00781E28"/>
    <w:rsid w:val="007E0C07"/>
    <w:rsid w:val="007F3F76"/>
    <w:rsid w:val="007F4E5C"/>
    <w:rsid w:val="00814968"/>
    <w:rsid w:val="008207B2"/>
    <w:rsid w:val="00827DA6"/>
    <w:rsid w:val="0083281C"/>
    <w:rsid w:val="00835FD4"/>
    <w:rsid w:val="00841BDC"/>
    <w:rsid w:val="0084524F"/>
    <w:rsid w:val="0086663A"/>
    <w:rsid w:val="008776C1"/>
    <w:rsid w:val="00887669"/>
    <w:rsid w:val="008E446B"/>
    <w:rsid w:val="00906C07"/>
    <w:rsid w:val="00934700"/>
    <w:rsid w:val="009351D7"/>
    <w:rsid w:val="00960F68"/>
    <w:rsid w:val="00977F8E"/>
    <w:rsid w:val="00992E89"/>
    <w:rsid w:val="009966C9"/>
    <w:rsid w:val="009A6B82"/>
    <w:rsid w:val="009B3C76"/>
    <w:rsid w:val="009C7459"/>
    <w:rsid w:val="009D53F8"/>
    <w:rsid w:val="009F322A"/>
    <w:rsid w:val="00A02CDE"/>
    <w:rsid w:val="00A125FF"/>
    <w:rsid w:val="00A37006"/>
    <w:rsid w:val="00A43EF2"/>
    <w:rsid w:val="00A67DA8"/>
    <w:rsid w:val="00A74922"/>
    <w:rsid w:val="00A8290F"/>
    <w:rsid w:val="00A93BEA"/>
    <w:rsid w:val="00AB28FC"/>
    <w:rsid w:val="00AE2046"/>
    <w:rsid w:val="00AE7986"/>
    <w:rsid w:val="00AF44D0"/>
    <w:rsid w:val="00AF7CB5"/>
    <w:rsid w:val="00B12D4F"/>
    <w:rsid w:val="00B245C0"/>
    <w:rsid w:val="00B35D13"/>
    <w:rsid w:val="00B44159"/>
    <w:rsid w:val="00B76DCA"/>
    <w:rsid w:val="00B83E7B"/>
    <w:rsid w:val="00B87AA5"/>
    <w:rsid w:val="00BA2D13"/>
    <w:rsid w:val="00BB1CBA"/>
    <w:rsid w:val="00BB2D74"/>
    <w:rsid w:val="00BC684A"/>
    <w:rsid w:val="00BD4B81"/>
    <w:rsid w:val="00BF3629"/>
    <w:rsid w:val="00BF7360"/>
    <w:rsid w:val="00BF7EF3"/>
    <w:rsid w:val="00C35718"/>
    <w:rsid w:val="00C548FC"/>
    <w:rsid w:val="00C55F96"/>
    <w:rsid w:val="00C82F46"/>
    <w:rsid w:val="00C8554B"/>
    <w:rsid w:val="00C956B3"/>
    <w:rsid w:val="00CA04E7"/>
    <w:rsid w:val="00CA4811"/>
    <w:rsid w:val="00CB61EE"/>
    <w:rsid w:val="00CE6971"/>
    <w:rsid w:val="00D06340"/>
    <w:rsid w:val="00D066CD"/>
    <w:rsid w:val="00D54195"/>
    <w:rsid w:val="00D85546"/>
    <w:rsid w:val="00DC10E0"/>
    <w:rsid w:val="00DF05E6"/>
    <w:rsid w:val="00DF29C1"/>
    <w:rsid w:val="00E42415"/>
    <w:rsid w:val="00E57C08"/>
    <w:rsid w:val="00E60898"/>
    <w:rsid w:val="00E6133D"/>
    <w:rsid w:val="00E62918"/>
    <w:rsid w:val="00E761DE"/>
    <w:rsid w:val="00E80646"/>
    <w:rsid w:val="00E9637B"/>
    <w:rsid w:val="00EB0C72"/>
    <w:rsid w:val="00EB6342"/>
    <w:rsid w:val="00EC39AB"/>
    <w:rsid w:val="00EE0F53"/>
    <w:rsid w:val="00EE7DCE"/>
    <w:rsid w:val="00F00AE8"/>
    <w:rsid w:val="00F02D21"/>
    <w:rsid w:val="00F37169"/>
    <w:rsid w:val="00F46F77"/>
    <w:rsid w:val="00F959CC"/>
    <w:rsid w:val="00FA4635"/>
    <w:rsid w:val="00FB11B8"/>
    <w:rsid w:val="00FB7EDD"/>
    <w:rsid w:val="00FE2164"/>
    <w:rsid w:val="00FE43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2AB1F"/>
  <w15:chartTrackingRefBased/>
  <w15:docId w15:val="{E5937005-8436-4C0E-9E87-1BDC07A03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BE8"/>
    <w:pPr>
      <w:spacing w:after="200" w:line="240" w:lineRule="auto"/>
    </w:pPr>
    <w:rPr>
      <w:rFonts w:eastAsia="Times New Roman" w:cs="Arial"/>
      <w:noProof/>
      <w:color w:val="222222"/>
      <w:sz w:val="22"/>
      <w:szCs w:val="22"/>
      <w:lang w:eastAsia="en-US"/>
    </w:rPr>
  </w:style>
  <w:style w:type="paragraph" w:styleId="Heading1">
    <w:name w:val="heading 1"/>
    <w:basedOn w:val="Normal"/>
    <w:next w:val="Normal"/>
    <w:link w:val="Heading1Char"/>
    <w:uiPriority w:val="9"/>
    <w:qFormat/>
    <w:rsid w:val="00BB1CBA"/>
    <w:pPr>
      <w:keepNext/>
      <w:keepLines/>
      <w:shd w:val="clear" w:color="auto" w:fill="4A66AC" w:themeFill="accent1"/>
      <w:spacing w:before="240" w:after="240"/>
      <w:contextualSpacing/>
      <w:outlineLvl w:val="0"/>
    </w:pPr>
    <w:rPr>
      <w:rFonts w:asciiTheme="majorHAnsi" w:eastAsiaTheme="majorEastAsia" w:hAnsiTheme="majorHAnsi" w:cstheme="majorBidi"/>
      <w:b/>
      <w:caps/>
      <w:color w:val="auto"/>
      <w:spacing w:val="15"/>
      <w:sz w:val="32"/>
      <w:szCs w:val="58"/>
    </w:rPr>
  </w:style>
  <w:style w:type="paragraph" w:styleId="Heading2">
    <w:name w:val="heading 2"/>
    <w:basedOn w:val="Normal"/>
    <w:next w:val="Normal"/>
    <w:link w:val="Heading2Char"/>
    <w:uiPriority w:val="9"/>
    <w:qFormat/>
    <w:rsid w:val="001C6F65"/>
    <w:pPr>
      <w:keepNext/>
      <w:keepLines/>
      <w:spacing w:before="240" w:after="120"/>
      <w:contextualSpacing/>
      <w:outlineLvl w:val="1"/>
    </w:pPr>
    <w:rPr>
      <w:rFonts w:eastAsiaTheme="majorEastAsia" w:cstheme="majorBidi"/>
      <w:b/>
      <w:bCs/>
      <w:color w:val="auto"/>
      <w:sz w:val="28"/>
      <w:szCs w:val="28"/>
    </w:rPr>
  </w:style>
  <w:style w:type="paragraph" w:styleId="Heading3">
    <w:name w:val="heading 3"/>
    <w:basedOn w:val="Normal"/>
    <w:next w:val="Normal"/>
    <w:link w:val="Heading3Char"/>
    <w:uiPriority w:val="9"/>
    <w:rsid w:val="00B44159"/>
    <w:pPr>
      <w:keepNext/>
      <w:keepLines/>
      <w:spacing w:before="40" w:after="0"/>
      <w:outlineLvl w:val="2"/>
    </w:pPr>
    <w:rPr>
      <w:rFonts w:asciiTheme="majorHAnsi" w:eastAsiaTheme="majorEastAsia" w:hAnsiTheme="majorHAnsi" w:cstheme="majorBidi"/>
      <w:b/>
      <w:bCs/>
      <w:sz w:val="32"/>
    </w:rPr>
  </w:style>
  <w:style w:type="paragraph" w:styleId="Heading4">
    <w:name w:val="heading 4"/>
    <w:basedOn w:val="Normal"/>
    <w:next w:val="Normal"/>
    <w:link w:val="Heading4Char"/>
    <w:uiPriority w:val="9"/>
    <w:pPr>
      <w:keepNext/>
      <w:keepLines/>
      <w:spacing w:before="40" w:after="0"/>
      <w:outlineLvl w:val="3"/>
    </w:pPr>
    <w:rPr>
      <w:rFonts w:asciiTheme="majorHAnsi" w:eastAsiaTheme="majorEastAsia" w:hAnsiTheme="majorHAnsi" w:cstheme="majorBidi"/>
      <w:b/>
      <w:bCs/>
      <w:color w:val="4A66AC" w:themeColor="accent1"/>
    </w:rPr>
  </w:style>
  <w:style w:type="paragraph" w:styleId="Heading5">
    <w:name w:val="heading 5"/>
    <w:basedOn w:val="Normal"/>
    <w:next w:val="Normal"/>
    <w:link w:val="Heading5Char"/>
    <w:uiPriority w:val="99"/>
    <w:semiHidden/>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rsid w:val="00A67DA8"/>
    <w:pPr>
      <w:spacing w:after="0"/>
      <w:contextualSpacing/>
    </w:pPr>
    <w:rPr>
      <w:rFonts w:eastAsiaTheme="majorEastAsia" w:cstheme="majorBidi"/>
      <w:b/>
      <w:color w:val="FFFFFF" w:themeColor="background1"/>
      <w:kern w:val="28"/>
      <w:sz w:val="56"/>
      <w:szCs w:val="88"/>
    </w:rPr>
  </w:style>
  <w:style w:type="character" w:customStyle="1" w:styleId="TitleChar">
    <w:name w:val="Title Char"/>
    <w:basedOn w:val="DefaultParagraphFont"/>
    <w:link w:val="Title"/>
    <w:uiPriority w:val="2"/>
    <w:rsid w:val="00A67DA8"/>
    <w:rPr>
      <w:rFonts w:eastAsiaTheme="majorEastAsia" w:cstheme="majorBidi"/>
      <w:b/>
      <w:color w:val="FFFFFF" w:themeColor="background1"/>
      <w:kern w:val="28"/>
      <w:sz w:val="56"/>
      <w:szCs w:val="88"/>
    </w:rPr>
  </w:style>
  <w:style w:type="paragraph" w:styleId="Subtitle">
    <w:name w:val="Subtitle"/>
    <w:basedOn w:val="Normal"/>
    <w:next w:val="Normal"/>
    <w:link w:val="SubtitleChar"/>
    <w:uiPriority w:val="3"/>
    <w:qFormat/>
    <w:rsid w:val="00A67DA8"/>
    <w:pPr>
      <w:numPr>
        <w:ilvl w:val="1"/>
      </w:numPr>
      <w:spacing w:before="60" w:after="0"/>
    </w:pPr>
    <w:rPr>
      <w:b/>
      <w:bCs/>
      <w:color w:val="FFFFFF" w:themeColor="background1"/>
      <w:sz w:val="24"/>
    </w:rPr>
  </w:style>
  <w:style w:type="character" w:customStyle="1" w:styleId="SubtitleChar">
    <w:name w:val="Subtitle Char"/>
    <w:basedOn w:val="DefaultParagraphFont"/>
    <w:link w:val="Subtitle"/>
    <w:uiPriority w:val="3"/>
    <w:rsid w:val="00A67DA8"/>
    <w:rPr>
      <w:b/>
      <w:bCs/>
      <w:color w:val="FFFFFF" w:themeColor="background1"/>
      <w:sz w:val="24"/>
      <w:szCs w:val="22"/>
    </w:rPr>
  </w:style>
  <w:style w:type="character" w:customStyle="1" w:styleId="Heading3Char">
    <w:name w:val="Heading 3 Char"/>
    <w:basedOn w:val="DefaultParagraphFont"/>
    <w:link w:val="Heading3"/>
    <w:uiPriority w:val="9"/>
    <w:rsid w:val="00B44159"/>
    <w:rPr>
      <w:rFonts w:asciiTheme="majorHAnsi" w:eastAsiaTheme="majorEastAsia" w:hAnsiTheme="majorHAnsi" w:cstheme="majorBidi"/>
      <w:b/>
      <w:bCs/>
      <w:color w:val="000000" w:themeColor="text1"/>
      <w:sz w:val="32"/>
      <w:szCs w:val="22"/>
    </w:rPr>
  </w:style>
  <w:style w:type="character" w:customStyle="1" w:styleId="Heading2Char">
    <w:name w:val="Heading 2 Char"/>
    <w:basedOn w:val="DefaultParagraphFont"/>
    <w:link w:val="Heading2"/>
    <w:uiPriority w:val="9"/>
    <w:rsid w:val="001C6F65"/>
    <w:rPr>
      <w:rFonts w:eastAsiaTheme="majorEastAsia" w:cstheme="majorBidi"/>
      <w:b/>
      <w:bCs/>
      <w:color w:val="auto"/>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A67DA8"/>
    <w:pPr>
      <w:spacing w:before="120" w:after="0"/>
      <w:contextualSpacing/>
    </w:pPr>
    <w:rPr>
      <w:rFonts w:asciiTheme="majorHAnsi" w:hAnsiTheme="majorHAnsi"/>
      <w:b/>
      <w:bCs/>
      <w:color w:val="FFFFFF" w:themeColor="background1"/>
      <w:sz w:val="40"/>
      <w:szCs w:val="40"/>
    </w:rPr>
  </w:style>
  <w:style w:type="paragraph" w:styleId="ListBullet">
    <w:name w:val="List Bullet"/>
    <w:basedOn w:val="Normal"/>
    <w:uiPriority w:val="2"/>
    <w:qFormat/>
    <w:rsid w:val="00827DA6"/>
    <w:pPr>
      <w:numPr>
        <w:numId w:val="1"/>
      </w:numPr>
    </w:pPr>
  </w:style>
  <w:style w:type="character" w:customStyle="1" w:styleId="Heading1Char">
    <w:name w:val="Heading 1 Char"/>
    <w:basedOn w:val="DefaultParagraphFont"/>
    <w:link w:val="Heading1"/>
    <w:uiPriority w:val="9"/>
    <w:rsid w:val="00BB1CBA"/>
    <w:rPr>
      <w:rFonts w:asciiTheme="majorHAnsi" w:eastAsiaTheme="majorEastAsia" w:hAnsiTheme="majorHAnsi" w:cstheme="majorBidi"/>
      <w:b/>
      <w:caps/>
      <w:color w:val="auto"/>
      <w:spacing w:val="15"/>
      <w:sz w:val="32"/>
      <w:szCs w:val="58"/>
      <w:shd w:val="clear" w:color="auto" w:fill="4A66AC" w:themeFill="accent1"/>
    </w:rPr>
  </w:style>
  <w:style w:type="character" w:customStyle="1" w:styleId="Heading4Char">
    <w:name w:val="Heading 4 Char"/>
    <w:basedOn w:val="DefaultParagraphFont"/>
    <w:link w:val="Heading4"/>
    <w:uiPriority w:val="9"/>
    <w:rsid w:val="00163634"/>
    <w:rPr>
      <w:rFonts w:asciiTheme="majorHAnsi" w:eastAsiaTheme="majorEastAsia" w:hAnsiTheme="majorHAnsi" w:cstheme="majorBidi"/>
      <w:b/>
      <w:bCs/>
      <w:color w:val="4A66AC" w:themeColor="accent1"/>
    </w:rPr>
  </w:style>
  <w:style w:type="paragraph" w:customStyle="1" w:styleId="ContactInfo">
    <w:name w:val="Contact Info"/>
    <w:basedOn w:val="Normal"/>
    <w:uiPriority w:val="4"/>
    <w:qFormat/>
    <w:rsid w:val="005D6E77"/>
    <w:pPr>
      <w:spacing w:after="0"/>
      <w:jc w:val="center"/>
    </w:pPr>
    <w:rPr>
      <w:color w:val="ACCBF9" w:themeColor="background2"/>
    </w:rPr>
  </w:style>
  <w:style w:type="paragraph" w:styleId="TOCHeading">
    <w:name w:val="TOC Heading"/>
    <w:basedOn w:val="Heading1"/>
    <w:next w:val="Normal"/>
    <w:uiPriority w:val="9"/>
    <w:qFormat/>
    <w:rsid w:val="00E62918"/>
    <w:pPr>
      <w:outlineLvl w:val="9"/>
    </w:pPr>
  </w:style>
  <w:style w:type="paragraph" w:styleId="TOC2">
    <w:name w:val="toc 2"/>
    <w:basedOn w:val="TOC1"/>
    <w:next w:val="Normal"/>
    <w:autoRedefine/>
    <w:uiPriority w:val="10"/>
    <w:qFormat/>
    <w:pPr>
      <w:ind w:left="200"/>
    </w:pPr>
  </w:style>
  <w:style w:type="paragraph" w:styleId="TOC1">
    <w:name w:val="toc 1"/>
    <w:basedOn w:val="Normal"/>
    <w:next w:val="Normal"/>
    <w:autoRedefine/>
    <w:uiPriority w:val="10"/>
    <w:qFormat/>
    <w:rsid w:val="00E62918"/>
    <w:pPr>
      <w:tabs>
        <w:tab w:val="right" w:leader="dot" w:pos="6120"/>
      </w:tabs>
      <w:spacing w:after="240"/>
    </w:pPr>
  </w:style>
  <w:style w:type="character" w:customStyle="1" w:styleId="Heading5Char">
    <w:name w:val="Heading 5 Char"/>
    <w:basedOn w:val="DefaultParagraphFont"/>
    <w:link w:val="Heading5"/>
    <w:uiPriority w:val="99"/>
    <w:semiHidden/>
    <w:rsid w:val="00163634"/>
    <w:rPr>
      <w:rFonts w:asciiTheme="majorHAnsi" w:eastAsiaTheme="majorEastAsia" w:hAnsiTheme="majorHAnsi" w:cstheme="majorBidi"/>
      <w:color w:val="000000" w:themeColor="text1"/>
    </w:rPr>
  </w:style>
  <w:style w:type="character" w:customStyle="1" w:styleId="TOCNumbers">
    <w:name w:val="TOC Numbers"/>
    <w:basedOn w:val="DefaultParagraphFont"/>
    <w:uiPriority w:val="11"/>
    <w:rsid w:val="00E62918"/>
    <w:rPr>
      <w:b/>
      <w:bCs/>
      <w:color w:val="242852" w:themeColor="text2"/>
      <w:sz w:val="20"/>
      <w:szCs w:val="28"/>
    </w:rPr>
  </w:style>
  <w:style w:type="character" w:styleId="PageNumber">
    <w:name w:val="page number"/>
    <w:basedOn w:val="DefaultParagraphFont"/>
    <w:uiPriority w:val="12"/>
    <w:qFormat/>
    <w:rsid w:val="00464122"/>
    <w:rPr>
      <w:b/>
      <w:bCs/>
      <w:color w:val="242852" w:themeColor="text2"/>
    </w:rPr>
  </w:style>
  <w:style w:type="paragraph" w:styleId="Quote">
    <w:name w:val="Quote"/>
    <w:basedOn w:val="Normal"/>
    <w:next w:val="Normal"/>
    <w:link w:val="QuoteChar"/>
    <w:uiPriority w:val="2"/>
    <w:qFormat/>
    <w:rsid w:val="001C6F65"/>
    <w:pPr>
      <w:spacing w:before="280" w:after="280" w:line="264" w:lineRule="auto"/>
      <w:jc w:val="center"/>
    </w:pPr>
    <w:rPr>
      <w:iCs/>
      <w:caps/>
      <w:color w:val="253356" w:themeColor="accent1" w:themeShade="80"/>
      <w:sz w:val="28"/>
      <w:szCs w:val="34"/>
    </w:rPr>
  </w:style>
  <w:style w:type="character" w:customStyle="1" w:styleId="QuoteChar">
    <w:name w:val="Quote Char"/>
    <w:basedOn w:val="DefaultParagraphFont"/>
    <w:link w:val="Quote"/>
    <w:uiPriority w:val="2"/>
    <w:rsid w:val="001C6F65"/>
    <w:rPr>
      <w:iCs/>
      <w:caps/>
      <w:color w:val="253356" w:themeColor="accent1" w:themeShade="80"/>
      <w:sz w:val="28"/>
      <w:szCs w:val="34"/>
    </w:rPr>
  </w:style>
  <w:style w:type="paragraph" w:styleId="Caption">
    <w:name w:val="caption"/>
    <w:basedOn w:val="Normal"/>
    <w:next w:val="Normal"/>
    <w:uiPriority w:val="35"/>
    <w:qFormat/>
    <w:pPr>
      <w:spacing w:before="40" w:after="40" w:line="264" w:lineRule="auto"/>
      <w:contextualSpacing/>
    </w:pPr>
    <w:rPr>
      <w:i/>
      <w:iCs/>
      <w:sz w:val="16"/>
      <w:szCs w:val="16"/>
    </w:rPr>
  </w:style>
  <w:style w:type="paragraph" w:styleId="Header">
    <w:name w:val="header"/>
    <w:basedOn w:val="Normal"/>
    <w:link w:val="HeaderChar"/>
    <w:uiPriority w:val="99"/>
    <w:semiHidden/>
    <w:rsid w:val="009966C9"/>
    <w:pPr>
      <w:tabs>
        <w:tab w:val="center" w:pos="4680"/>
        <w:tab w:val="right" w:pos="9360"/>
      </w:tabs>
      <w:spacing w:after="0"/>
    </w:pPr>
  </w:style>
  <w:style w:type="character" w:customStyle="1" w:styleId="HeaderChar">
    <w:name w:val="Header Char"/>
    <w:basedOn w:val="DefaultParagraphFont"/>
    <w:link w:val="Header"/>
    <w:uiPriority w:val="99"/>
    <w:semiHidden/>
    <w:rsid w:val="00163634"/>
    <w:rPr>
      <w:color w:val="000000" w:themeColor="text1"/>
    </w:rPr>
  </w:style>
  <w:style w:type="paragraph" w:styleId="Footer">
    <w:name w:val="footer"/>
    <w:basedOn w:val="Normal"/>
    <w:link w:val="FooterChar"/>
    <w:uiPriority w:val="99"/>
    <w:semiHidden/>
    <w:rsid w:val="009966C9"/>
    <w:pPr>
      <w:tabs>
        <w:tab w:val="center" w:pos="4680"/>
        <w:tab w:val="right" w:pos="9360"/>
      </w:tabs>
      <w:spacing w:after="0"/>
    </w:pPr>
  </w:style>
  <w:style w:type="character" w:customStyle="1" w:styleId="FooterChar">
    <w:name w:val="Footer Char"/>
    <w:basedOn w:val="DefaultParagraphFont"/>
    <w:link w:val="Footer"/>
    <w:uiPriority w:val="99"/>
    <w:semiHidden/>
    <w:rsid w:val="00163634"/>
    <w:rPr>
      <w:color w:val="000000" w:themeColor="text1"/>
    </w:rPr>
  </w:style>
  <w:style w:type="paragraph" w:customStyle="1" w:styleId="NormalAlt">
    <w:name w:val="Normal Alt"/>
    <w:basedOn w:val="Normal"/>
    <w:qFormat/>
    <w:rsid w:val="00C82F46"/>
    <w:rPr>
      <w:color w:val="ACCBF9" w:themeColor="background2"/>
    </w:rPr>
  </w:style>
  <w:style w:type="paragraph" w:customStyle="1" w:styleId="Graphic">
    <w:name w:val="Graphic"/>
    <w:basedOn w:val="Normal"/>
    <w:next w:val="Normal"/>
    <w:link w:val="GraphicChar"/>
    <w:qFormat/>
    <w:rsid w:val="009351D7"/>
    <w:pPr>
      <w:keepNext/>
      <w:spacing w:after="840"/>
    </w:pPr>
    <w:rPr>
      <w:color w:val="auto"/>
    </w:rPr>
  </w:style>
  <w:style w:type="character" w:styleId="Emphasis">
    <w:name w:val="Emphasis"/>
    <w:basedOn w:val="DefaultParagraphFont"/>
    <w:uiPriority w:val="20"/>
    <w:qFormat/>
    <w:rsid w:val="00841BDC"/>
    <w:rPr>
      <w:b/>
      <w:i w:val="0"/>
      <w:iCs/>
      <w:color w:val="242852" w:themeColor="text2"/>
    </w:rPr>
  </w:style>
  <w:style w:type="character" w:customStyle="1" w:styleId="GraphicChar">
    <w:name w:val="Graphic Char"/>
    <w:basedOn w:val="DefaultParagraphFont"/>
    <w:link w:val="Graphic"/>
    <w:rsid w:val="009351D7"/>
    <w:rPr>
      <w:noProof/>
      <w:color w:val="auto"/>
    </w:rPr>
  </w:style>
  <w:style w:type="paragraph" w:styleId="NormalWeb">
    <w:name w:val="Normal (Web)"/>
    <w:basedOn w:val="Normal"/>
    <w:uiPriority w:val="99"/>
    <w:unhideWhenUsed/>
    <w:rsid w:val="001B40E1"/>
    <w:pPr>
      <w:spacing w:before="100" w:beforeAutospacing="1" w:after="100" w:afterAutospacing="1"/>
    </w:pPr>
    <w:rPr>
      <w:rFonts w:ascii="Times New Roman" w:hAnsi="Times New Roman" w:cs="Times New Roman"/>
      <w:noProof w:val="0"/>
      <w:color w:val="auto"/>
      <w:sz w:val="24"/>
      <w:szCs w:val="24"/>
      <w:lang w:val="en-GB" w:eastAsia="en-GB"/>
    </w:rPr>
  </w:style>
  <w:style w:type="paragraph" w:customStyle="1" w:styleId="cvgsua">
    <w:name w:val="cvgsua"/>
    <w:basedOn w:val="Normal"/>
    <w:rsid w:val="001B40E1"/>
    <w:pPr>
      <w:spacing w:before="100" w:beforeAutospacing="1" w:after="100" w:afterAutospacing="1"/>
    </w:pPr>
    <w:rPr>
      <w:rFonts w:ascii="Times New Roman" w:hAnsi="Times New Roman" w:cs="Times New Roman"/>
      <w:noProof w:val="0"/>
      <w:color w:val="auto"/>
      <w:sz w:val="24"/>
      <w:szCs w:val="24"/>
      <w:lang w:val="en-GB" w:eastAsia="en-GB"/>
    </w:rPr>
  </w:style>
  <w:style w:type="character" w:customStyle="1" w:styleId="oypena">
    <w:name w:val="oypena"/>
    <w:basedOn w:val="DefaultParagraphFont"/>
    <w:rsid w:val="001B40E1"/>
  </w:style>
  <w:style w:type="character" w:styleId="Hyperlink">
    <w:name w:val="Hyperlink"/>
    <w:basedOn w:val="DefaultParagraphFont"/>
    <w:uiPriority w:val="99"/>
    <w:unhideWhenUsed/>
    <w:rsid w:val="00A74922"/>
    <w:rPr>
      <w:color w:val="9454C3" w:themeColor="hyperlink"/>
      <w:u w:val="single"/>
    </w:rPr>
  </w:style>
  <w:style w:type="character" w:styleId="UnresolvedMention">
    <w:name w:val="Unresolved Mention"/>
    <w:basedOn w:val="DefaultParagraphFont"/>
    <w:uiPriority w:val="99"/>
    <w:semiHidden/>
    <w:unhideWhenUsed/>
    <w:rsid w:val="00A74922"/>
    <w:rPr>
      <w:color w:val="605E5C"/>
      <w:shd w:val="clear" w:color="auto" w:fill="E1DFDD"/>
    </w:rPr>
  </w:style>
  <w:style w:type="character" w:styleId="Strong">
    <w:name w:val="Strong"/>
    <w:basedOn w:val="DefaultParagraphFont"/>
    <w:uiPriority w:val="22"/>
    <w:qFormat/>
    <w:rsid w:val="006953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91703">
      <w:bodyDiv w:val="1"/>
      <w:marLeft w:val="0"/>
      <w:marRight w:val="0"/>
      <w:marTop w:val="0"/>
      <w:marBottom w:val="0"/>
      <w:divBdr>
        <w:top w:val="none" w:sz="0" w:space="0" w:color="auto"/>
        <w:left w:val="none" w:sz="0" w:space="0" w:color="auto"/>
        <w:bottom w:val="none" w:sz="0" w:space="0" w:color="auto"/>
        <w:right w:val="none" w:sz="0" w:space="0" w:color="auto"/>
      </w:divBdr>
    </w:div>
    <w:div w:id="803885127">
      <w:bodyDiv w:val="1"/>
      <w:marLeft w:val="0"/>
      <w:marRight w:val="0"/>
      <w:marTop w:val="0"/>
      <w:marBottom w:val="0"/>
      <w:divBdr>
        <w:top w:val="none" w:sz="0" w:space="0" w:color="auto"/>
        <w:left w:val="none" w:sz="0" w:space="0" w:color="auto"/>
        <w:bottom w:val="none" w:sz="0" w:space="0" w:color="auto"/>
        <w:right w:val="none" w:sz="0" w:space="0" w:color="auto"/>
      </w:divBdr>
    </w:div>
    <w:div w:id="1014721174">
      <w:bodyDiv w:val="1"/>
      <w:marLeft w:val="0"/>
      <w:marRight w:val="0"/>
      <w:marTop w:val="0"/>
      <w:marBottom w:val="0"/>
      <w:divBdr>
        <w:top w:val="none" w:sz="0" w:space="0" w:color="auto"/>
        <w:left w:val="none" w:sz="0" w:space="0" w:color="auto"/>
        <w:bottom w:val="none" w:sz="0" w:space="0" w:color="auto"/>
        <w:right w:val="none" w:sz="0" w:space="0" w:color="auto"/>
      </w:divBdr>
    </w:div>
    <w:div w:id="1128091828">
      <w:bodyDiv w:val="1"/>
      <w:marLeft w:val="0"/>
      <w:marRight w:val="0"/>
      <w:marTop w:val="0"/>
      <w:marBottom w:val="0"/>
      <w:divBdr>
        <w:top w:val="none" w:sz="0" w:space="0" w:color="auto"/>
        <w:left w:val="none" w:sz="0" w:space="0" w:color="auto"/>
        <w:bottom w:val="none" w:sz="0" w:space="0" w:color="auto"/>
        <w:right w:val="none" w:sz="0" w:space="0" w:color="auto"/>
      </w:divBdr>
    </w:div>
    <w:div w:id="1575630314">
      <w:bodyDiv w:val="1"/>
      <w:marLeft w:val="0"/>
      <w:marRight w:val="0"/>
      <w:marTop w:val="0"/>
      <w:marBottom w:val="0"/>
      <w:divBdr>
        <w:top w:val="none" w:sz="0" w:space="0" w:color="auto"/>
        <w:left w:val="none" w:sz="0" w:space="0" w:color="auto"/>
        <w:bottom w:val="none" w:sz="0" w:space="0" w:color="auto"/>
        <w:right w:val="none" w:sz="0" w:space="0" w:color="auto"/>
      </w:divBdr>
    </w:div>
    <w:div w:id="1801997864">
      <w:bodyDiv w:val="1"/>
      <w:marLeft w:val="0"/>
      <w:marRight w:val="0"/>
      <w:marTop w:val="0"/>
      <w:marBottom w:val="0"/>
      <w:divBdr>
        <w:top w:val="none" w:sz="0" w:space="0" w:color="auto"/>
        <w:left w:val="none" w:sz="0" w:space="0" w:color="auto"/>
        <w:bottom w:val="none" w:sz="0" w:space="0" w:color="auto"/>
        <w:right w:val="none" w:sz="0" w:space="0" w:color="auto"/>
      </w:divBdr>
    </w:div>
    <w:div w:id="1823036086">
      <w:bodyDiv w:val="1"/>
      <w:marLeft w:val="0"/>
      <w:marRight w:val="0"/>
      <w:marTop w:val="0"/>
      <w:marBottom w:val="0"/>
      <w:divBdr>
        <w:top w:val="none" w:sz="0" w:space="0" w:color="auto"/>
        <w:left w:val="none" w:sz="0" w:space="0" w:color="auto"/>
        <w:bottom w:val="none" w:sz="0" w:space="0" w:color="auto"/>
        <w:right w:val="none" w:sz="0" w:space="0" w:color="auto"/>
      </w:divBdr>
    </w:div>
    <w:div w:id="1940334182">
      <w:bodyDiv w:val="1"/>
      <w:marLeft w:val="0"/>
      <w:marRight w:val="0"/>
      <w:marTop w:val="0"/>
      <w:marBottom w:val="0"/>
      <w:divBdr>
        <w:top w:val="none" w:sz="0" w:space="0" w:color="auto"/>
        <w:left w:val="none" w:sz="0" w:space="0" w:color="auto"/>
        <w:bottom w:val="none" w:sz="0" w:space="0" w:color="auto"/>
        <w:right w:val="none" w:sz="0" w:space="0" w:color="auto"/>
      </w:divBdr>
    </w:div>
    <w:div w:id="207403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s://www.google.co.uk/url?sa=t&amp;rct=j&amp;q=&amp;esrc=s&amp;source=web&amp;cd=&amp;cad=rja&amp;uact=8&amp;ved=2ahUKEwib05-em72IAxVPSEEAHa8_A5EQFnoECBIQAQ&amp;url=https%3A%2F%2Fwww.greaterbirminghamchambers.com%2Fabout-us%2Four-divisions%2Flichfield-and-tamworth.html&amp;usg=AOvVaw0ZGRSX4ihgr36mbXOJ6Dj7&amp;opi=89978449" TargetMode="External"/><Relationship Id="rId39" Type="http://schemas.openxmlformats.org/officeDocument/2006/relationships/glossaryDocument" Target="glossary/document.xml"/><Relationship Id="rId21" Type="http://schemas.openxmlformats.org/officeDocument/2006/relationships/image" Target="media/image5.png"/><Relationship Id="rId34" Type="http://schemas.openxmlformats.org/officeDocument/2006/relationships/hyperlink" Target="https://www.google.co.uk/url?sa=t&amp;rct=j&amp;q=&amp;esrc=s&amp;source=web&amp;cd=&amp;cad=rja&amp;uact=8&amp;ved=2ahUKEwiNwK64m72IAxWlVUEAHUjZB2sQFnoECBkQAQ&amp;url=https%3A%2F%2Fwww.fsb.org.uk%2Fmembership%2Ffsb-regions-and-nations%2Ffsb-west-midlands.html&amp;usg=AOvVaw1EHxBTVAxEEgWN-ENEno1u&amp;opi=89978449" TargetMode="External"/><Relationship Id="rId7" Type="http://schemas.openxmlformats.org/officeDocument/2006/relationships/styles" Target="styles.xml"/><Relationship Id="rId12" Type="http://schemas.openxmlformats.org/officeDocument/2006/relationships/hyperlink" Target="https://www.google.co.uk/url?sa=t&amp;rct=j&amp;q=&amp;esrc=s&amp;source=web&amp;cd=&amp;cad=rja&amp;uact=8&amp;ved=2ahUKEwiy-4n9mr2IAxWcQ0EAHV7LAP0QFnoECAwQAQ&amp;url=https%3A%2F%2Fwww.staffordshire.gov.uk%2FBusiness%2FStaffordshire-means-Business%2FEnvironmental-Business-Support%2FGreen-Solutions.aspx&amp;usg=AOvVaw1tWWX5oEZNKlfBgXVGvNrW&amp;opi=89978449" TargetMode="External"/><Relationship Id="rId17" Type="http://schemas.openxmlformats.org/officeDocument/2006/relationships/hyperlink" Target="https://www.google.co.uk/url?sa=t&amp;rct=j&amp;q=&amp;esrc=s&amp;source=web&amp;cd=&amp;cad=rja&amp;uact=8&amp;ved=2ahUKEwiGgYSIm72IAxWIW0EAHTTDJAUQFnoECAwQAQ&amp;url=https%3A%2F%2Fstokestaffsgrowthhub.co.uk%2F&amp;usg=AOvVaw0VgpLewdkUfXCEcnOEbguX&amp;opi=89978449" TargetMode="External"/><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8.png@01DAFA00.FAFB05F0" TargetMode="Externa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ogle.co.uk/url?sa=t&amp;rct=j&amp;q=&amp;esrc=s&amp;source=web&amp;cd=&amp;cad=rja&amp;uact=8&amp;ved=2ahUKEwibk8CWm72IAxXkTkEAHfKXE1YQFnoECCoQAQ&amp;url=https%3A%2F%2Fjobs-22.co.uk%2Flichfield-discovery&amp;usg=AOvVaw3lpJ-wBSDUJCpNrsPnLGTU&amp;opi=89978449" TargetMode="External"/><Relationship Id="rId32" Type="http://schemas.openxmlformats.org/officeDocument/2006/relationships/hyperlink" Target="https://www.google.co.uk/url?sa=t&amp;rct=j&amp;q=&amp;esrc=s&amp;source=web&amp;cd=&amp;cad=rja&amp;uact=8&amp;ved=2ahUKEwiiz9Wsm72IAxWHT0EAHXJCKvAQFnoECAoQAQ&amp;url=https%3A%2F%2Fbcrs.org.uk%2F&amp;usg=AOvVaw2bfjm_2v4Nnqmd19Zo2iRP&amp;opi=89978449" TargetMode="External"/><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hyperlink" Target="https://www.google.co.uk/url?sa=t&amp;rct=j&amp;q=&amp;esrc=s&amp;source=web&amp;cd=&amp;cad=rja&amp;uact=8&amp;ved=2ahUKEwjR2pulm72IAxVKW0EAHRo0GYQQFnoECBoQAQ&amp;url=https%3A%2F%2Flichfieldchamber.org.uk%2F&amp;usg=AOvVaw3ws4L-_JcwjCA5y6b2kGHU&amp;opi=89978449" TargetMode="External"/><Relationship Id="rId36" Type="http://schemas.openxmlformats.org/officeDocument/2006/relationships/hyperlink" Target="https://www.staffsjobscareers.com/about-us/" TargetMode="External"/><Relationship Id="rId10" Type="http://schemas.openxmlformats.org/officeDocument/2006/relationships/footnotes" Target="footnotes.xml"/><Relationship Id="rId19" Type="http://schemas.openxmlformats.org/officeDocument/2006/relationships/hyperlink" Target="https://www.google.co.uk/url?sa=t&amp;rct=j&amp;q=&amp;esrc=s&amp;source=web&amp;cd=&amp;cad=rja&amp;uact=8&amp;ved=2ahUKEwiYwOeOm72IAxXXXUEAHQFJKAkQFnoECBQQAQ&amp;url=https%3A%2F%2Fwww.thenextgen.co.uk%2F&amp;usg=AOvVaw0oAEz3HjDfIJAAai2-D8yD&amp;opi=89978449"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taffordshire.gov.uk/Business/Supportandadvice/Business-Support.aspx" TargetMode="External"/><Relationship Id="rId22" Type="http://schemas.openxmlformats.org/officeDocument/2006/relationships/image" Target="media/image6.jpg"/><Relationship Id="rId27" Type="http://schemas.openxmlformats.org/officeDocument/2006/relationships/image" Target="media/image9.jpg"/><Relationship Id="rId30" Type="http://schemas.openxmlformats.org/officeDocument/2006/relationships/hyperlink" Target="https://www.southstaffs.ac.uk/apprenticeships/" TargetMode="External"/><Relationship Id="rId35" Type="http://schemas.openxmlformats.org/officeDocument/2006/relationships/image" Target="media/image13.jpeg"/><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wkiai\AppData\Roaming\Microsoft\Templates\Tech%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E7E1E9FACB4712889C21264182A6CC"/>
        <w:category>
          <w:name w:val="General"/>
          <w:gallery w:val="placeholder"/>
        </w:category>
        <w:types>
          <w:type w:val="bbPlcHdr"/>
        </w:types>
        <w:behaviors>
          <w:behavior w:val="content"/>
        </w:behaviors>
        <w:guid w:val="{B7E1F9A1-E2CE-4B6C-A198-E4BE34CE94D6}"/>
      </w:docPartPr>
      <w:docPartBody>
        <w:p w:rsidR="00220A48" w:rsidRDefault="006B7212" w:rsidP="006B7212">
          <w:pPr>
            <w:pStyle w:val="66E7E1E9FACB4712889C21264182A6CC"/>
          </w:pPr>
          <w:bookmarkStart w:id="0" w:name="_Toc347752181"/>
          <w:bookmarkStart w:id="1" w:name="_Toc347752181"/>
          <w:bookmarkEnd w:id="0"/>
          <w:bookmarkEnd w:id="1"/>
          <w:r w:rsidRPr="00781E28">
            <w:t>[Title of Your Booklet]</w:t>
          </w:r>
        </w:p>
      </w:docPartBody>
    </w:docPart>
    <w:docPart>
      <w:docPartPr>
        <w:name w:val="AA25536F0FF94A82B1B69DE30C71F758"/>
        <w:category>
          <w:name w:val="General"/>
          <w:gallery w:val="placeholder"/>
        </w:category>
        <w:types>
          <w:type w:val="bbPlcHdr"/>
        </w:types>
        <w:behaviors>
          <w:behavior w:val="content"/>
        </w:behaviors>
        <w:guid w:val="{0E7581FF-AB2C-466F-8B93-A7F9D2DDEB27}"/>
      </w:docPartPr>
      <w:docPartBody>
        <w:p w:rsidR="00220A48" w:rsidRDefault="006B7212" w:rsidP="006B7212">
          <w:pPr>
            <w:pStyle w:val="AA25536F0FF94A82B1B69DE30C71F758"/>
          </w:pPr>
          <w:r>
            <w:t>[</w:t>
          </w:r>
          <w:r w:rsidRPr="005C42AF">
            <w:t>Company Name</w:t>
          </w:r>
          <w:r>
            <w:t>]</w:t>
          </w:r>
        </w:p>
      </w:docPartBody>
    </w:docPart>
    <w:docPart>
      <w:docPartPr>
        <w:name w:val="3141C308536D493895D921D71E3434F0"/>
        <w:category>
          <w:name w:val="General"/>
          <w:gallery w:val="placeholder"/>
        </w:category>
        <w:types>
          <w:type w:val="bbPlcHdr"/>
        </w:types>
        <w:behaviors>
          <w:behavior w:val="content"/>
        </w:behaviors>
        <w:guid w:val="{E1A2B5CC-B4CA-4FDA-B312-6162CC544FFA}"/>
      </w:docPartPr>
      <w:docPartBody>
        <w:p w:rsidR="00220A48" w:rsidRDefault="006B7212" w:rsidP="006B7212">
          <w:pPr>
            <w:pStyle w:val="3141C308536D493895D921D71E3434F0"/>
          </w:pPr>
          <w:r w:rsidRPr="00EB0C72">
            <w:rPr>
              <w:rStyle w:val="SubtitleChar"/>
            </w:rP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212"/>
    <w:rsid w:val="001010F5"/>
    <w:rsid w:val="00220A48"/>
    <w:rsid w:val="0047389E"/>
    <w:rsid w:val="006B7212"/>
    <w:rsid w:val="00A13BB0"/>
    <w:rsid w:val="00CC6828"/>
    <w:rsid w:val="00D24DC5"/>
    <w:rsid w:val="00FB5EF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2"/>
    <w:qFormat/>
    <w:pPr>
      <w:numPr>
        <w:numId w:val="1"/>
      </w:numPr>
      <w:spacing w:line="240" w:lineRule="auto"/>
    </w:pPr>
    <w:rPr>
      <w:color w:val="000000" w:themeColor="text1"/>
      <w:sz w:val="20"/>
      <w:szCs w:val="20"/>
      <w:lang w:val="en-US" w:eastAsia="ja-JP"/>
    </w:rPr>
  </w:style>
  <w:style w:type="paragraph" w:styleId="Subtitle">
    <w:name w:val="Subtitle"/>
    <w:basedOn w:val="Normal"/>
    <w:next w:val="Normal"/>
    <w:link w:val="SubtitleChar"/>
    <w:uiPriority w:val="3"/>
    <w:qFormat/>
    <w:rsid w:val="006B7212"/>
    <w:pPr>
      <w:numPr>
        <w:ilvl w:val="1"/>
      </w:numPr>
      <w:spacing w:before="60" w:after="0" w:line="240" w:lineRule="auto"/>
    </w:pPr>
    <w:rPr>
      <w:b/>
      <w:bCs/>
      <w:color w:val="FFFFFF" w:themeColor="background1"/>
      <w:sz w:val="24"/>
      <w:lang w:val="en-US" w:eastAsia="ja-JP"/>
    </w:rPr>
  </w:style>
  <w:style w:type="character" w:customStyle="1" w:styleId="SubtitleChar">
    <w:name w:val="Subtitle Char"/>
    <w:basedOn w:val="DefaultParagraphFont"/>
    <w:link w:val="Subtitle"/>
    <w:uiPriority w:val="3"/>
    <w:rsid w:val="006B7212"/>
    <w:rPr>
      <w:b/>
      <w:bCs/>
      <w:color w:val="FFFFFF" w:themeColor="background1"/>
      <w:sz w:val="24"/>
      <w:lang w:val="en-US" w:eastAsia="ja-JP"/>
    </w:rPr>
  </w:style>
  <w:style w:type="character" w:styleId="Emphasis">
    <w:name w:val="Emphasis"/>
    <w:basedOn w:val="DefaultParagraphFont"/>
    <w:uiPriority w:val="20"/>
    <w:qFormat/>
    <w:rPr>
      <w:b/>
      <w:i w:val="0"/>
      <w:iCs/>
      <w:color w:val="44546A" w:themeColor="text2"/>
    </w:rPr>
  </w:style>
  <w:style w:type="paragraph" w:customStyle="1" w:styleId="66E7E1E9FACB4712889C21264182A6CC">
    <w:name w:val="66E7E1E9FACB4712889C21264182A6CC"/>
    <w:rsid w:val="006B7212"/>
  </w:style>
  <w:style w:type="paragraph" w:customStyle="1" w:styleId="AA25536F0FF94A82B1B69DE30C71F758">
    <w:name w:val="AA25536F0FF94A82B1B69DE30C71F758"/>
    <w:rsid w:val="006B7212"/>
  </w:style>
  <w:style w:type="paragraph" w:customStyle="1" w:styleId="3141C308536D493895D921D71E3434F0">
    <w:name w:val="3141C308536D493895D921D71E3434F0"/>
    <w:rsid w:val="006B72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KLT-0">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MLASeventhEditionOfficeOnline.xsl" StyleName="MLA" Version="7"/>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ECAC52-FCEB-4A4A-B232-A85C20A1A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9B828E-F609-4B84-97AF-5A4F4AF87BB5}">
  <ds:schemaRefs>
    <ds:schemaRef ds:uri="http://schemas.openxmlformats.org/officeDocument/2006/bibliography"/>
  </ds:schemaRefs>
</ds:datastoreItem>
</file>

<file path=customXml/itemProps4.xml><?xml version="1.0" encoding="utf-8"?>
<ds:datastoreItem xmlns:ds="http://schemas.openxmlformats.org/officeDocument/2006/customXml" ds:itemID="{8798A91F-D71D-4F6A-928A-98F350F4D85D}">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5.xml><?xml version="1.0" encoding="utf-8"?>
<ds:datastoreItem xmlns:ds="http://schemas.openxmlformats.org/officeDocument/2006/customXml" ds:itemID="{3D623337-16B7-4EB7-9E3A-B35A64BB1C26}">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Tech booklet</Template>
  <TotalTime>9</TotalTime>
  <Pages>3</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Hawkins</dc:creator>
  <cp:keywords/>
  <dc:description/>
  <cp:lastModifiedBy>Chris Brewerton</cp:lastModifiedBy>
  <cp:revision>8</cp:revision>
  <cp:lastPrinted>2024-09-12T10:31:00Z</cp:lastPrinted>
  <dcterms:created xsi:type="dcterms:W3CDTF">2024-09-12T10:31:00Z</dcterms:created>
  <dcterms:modified xsi:type="dcterms:W3CDTF">2024-09-12T10:39:00Z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